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1799" w:rsidRDefault="007B178B">
      <w:pPr>
        <w:spacing w:after="0" w:line="259" w:lineRule="auto"/>
        <w:ind w:left="-10547" w:right="19362"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13004800" cy="9753600"/>
                <wp:effectExtent l="0" t="0" r="0" b="0"/>
                <wp:wrapTopAndBottom/>
                <wp:docPr id="1554" name="Group 1554"/>
                <wp:cNvGraphicFramePr/>
                <a:graphic xmlns:a="http://schemas.openxmlformats.org/drawingml/2006/main">
                  <a:graphicData uri="http://schemas.microsoft.com/office/word/2010/wordprocessingGroup">
                    <wpg:wgp>
                      <wpg:cNvGrpSpPr/>
                      <wpg:grpSpPr>
                        <a:xfrm>
                          <a:off x="0" y="0"/>
                          <a:ext cx="13004800" cy="9753600"/>
                          <a:chOff x="0" y="0"/>
                          <a:chExt cx="13004800" cy="9753600"/>
                        </a:xfrm>
                      </wpg:grpSpPr>
                      <pic:pic xmlns:pic="http://schemas.openxmlformats.org/drawingml/2006/picture">
                        <pic:nvPicPr>
                          <pic:cNvPr id="2145" name="Picture 2145"/>
                          <pic:cNvPicPr/>
                        </pic:nvPicPr>
                        <pic:blipFill>
                          <a:blip r:embed="rId6"/>
                          <a:stretch>
                            <a:fillRect/>
                          </a:stretch>
                        </pic:blipFill>
                        <pic:spPr>
                          <a:xfrm>
                            <a:off x="0" y="0"/>
                            <a:ext cx="13002768" cy="9512808"/>
                          </a:xfrm>
                          <a:prstGeom prst="rect">
                            <a:avLst/>
                          </a:prstGeom>
                        </pic:spPr>
                      </pic:pic>
                      <pic:pic xmlns:pic="http://schemas.openxmlformats.org/drawingml/2006/picture">
                        <pic:nvPicPr>
                          <pic:cNvPr id="10" name="Picture 10"/>
                          <pic:cNvPicPr/>
                        </pic:nvPicPr>
                        <pic:blipFill>
                          <a:blip r:embed="rId7"/>
                          <a:stretch>
                            <a:fillRect/>
                          </a:stretch>
                        </pic:blipFill>
                        <pic:spPr>
                          <a:xfrm>
                            <a:off x="8572500" y="800100"/>
                            <a:ext cx="3937000" cy="1600200"/>
                          </a:xfrm>
                          <a:prstGeom prst="rect">
                            <a:avLst/>
                          </a:prstGeom>
                        </pic:spPr>
                      </pic:pic>
                      <wps:wsp>
                        <wps:cNvPr id="13" name="Rectangle 13"/>
                        <wps:cNvSpPr/>
                        <wps:spPr>
                          <a:xfrm>
                            <a:off x="8877300" y="2261667"/>
                            <a:ext cx="4391964" cy="415149"/>
                          </a:xfrm>
                          <a:prstGeom prst="rect">
                            <a:avLst/>
                          </a:prstGeom>
                          <a:ln>
                            <a:noFill/>
                          </a:ln>
                        </wps:spPr>
                        <wps:txbx>
                          <w:txbxContent>
                            <w:p w:rsidR="00A41799" w:rsidRDefault="007B178B">
                              <w:pPr>
                                <w:spacing w:after="160" w:line="259" w:lineRule="auto"/>
                                <w:ind w:left="0" w:firstLine="0"/>
                              </w:pPr>
                              <w:r>
                                <w:rPr>
                                  <w:color w:val="FFFFFF"/>
                                  <w:sz w:val="44"/>
                                </w:rPr>
                                <w:t>Targeting The Menopause</w:t>
                              </w:r>
                            </w:p>
                          </w:txbxContent>
                        </wps:txbx>
                        <wps:bodyPr horzOverflow="overflow" vert="horz" lIns="0" tIns="0" rIns="0" bIns="0" rtlCol="0">
                          <a:noAutofit/>
                        </wps:bodyPr>
                      </wps:wsp>
                      <pic:pic xmlns:pic="http://schemas.openxmlformats.org/drawingml/2006/picture">
                        <pic:nvPicPr>
                          <pic:cNvPr id="2146" name="Picture 2146"/>
                          <pic:cNvPicPr/>
                        </pic:nvPicPr>
                        <pic:blipFill>
                          <a:blip r:embed="rId8"/>
                          <a:stretch>
                            <a:fillRect/>
                          </a:stretch>
                        </pic:blipFill>
                        <pic:spPr>
                          <a:xfrm>
                            <a:off x="9480296" y="4133088"/>
                            <a:ext cx="3523489" cy="5620512"/>
                          </a:xfrm>
                          <a:prstGeom prst="rect">
                            <a:avLst/>
                          </a:prstGeom>
                        </pic:spPr>
                      </pic:pic>
                    </wpg:wgp>
                  </a:graphicData>
                </a:graphic>
              </wp:anchor>
            </w:drawing>
          </mc:Choice>
          <mc:Fallback>
            <w:pict>
              <v:group id="Group 1554" o:spid="_x0000_s1026" style="position:absolute;left:0;text-align:left;margin-left:0;margin-top:0;width:1024pt;height:768pt;z-index:251658240;mso-position-horizontal-relative:page;mso-position-vertical-relative:page" coordsize="130048,9753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45" o:spid="_x0000_s1027" type="#_x0000_t75" style="position:absolute;width:130027;height:95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DAPEAAAA3QAAAA8AAABkcnMvZG93bnJldi54bWxEj9GKwjAURN8X/IdwBd/WVFkXqUYpgiIi&#10;slo/4NJcm9LmpjRZrX9vFhZ8HGbmDLNc97YRd+p85VjBZJyAIC6crrhUcM23n3MQPiBrbByTgid5&#10;WK8GH0tMtXvwme6XUIoIYZ+iAhNCm0rpC0MW/di1xNG7uc5iiLIrpe7wEeG2kdMk+ZYWK44LBlva&#10;GCrqy69VUB/yOj9pc95t9u1Po7NiR9lRqdGwzxYgAvXhHf5v77WC6eRrBn9v4hO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DAPEAAAA3QAAAA8AAAAAAAAAAAAAAAAA&#10;nwIAAGRycy9kb3ducmV2LnhtbFBLBQYAAAAABAAEAPcAAACQAwAAAAA=&#10;">
                  <v:imagedata r:id="rId9" o:title=""/>
                </v:shape>
                <v:shape id="Picture 10" o:spid="_x0000_s1028" type="#_x0000_t75" style="position:absolute;left:85725;top:8001;width:39370;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w2VHDAAAA2wAAAA8AAABkcnMvZG93bnJldi54bWxEj0FrwzAMhe+D/gejQm+r09GNkNUJZay0&#10;12SD7ShiNQmN5Sx22+TfT4fBbhLv6b1Pu2JyvbrRGDrPBjbrBBRx7W3HjYHPj8NjCipEZIu9ZzIw&#10;U4AiXzzsMLP+ziXdqtgoCeGQoYE2xiHTOtQtOQxrPxCLdvajwyjr2Gg74l3CXa+fkuRFO+xYGloc&#10;6K2l+lJdnYHqa1+W1zB8z9vNNB/SlJ/ff47GrJbT/hVUpCn+m/+uT1bwhV5+kQF0/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LDZUcMAAADbAAAADwAAAAAAAAAAAAAAAACf&#10;AgAAZHJzL2Rvd25yZXYueG1sUEsFBgAAAAAEAAQA9wAAAI8DAAAAAA==&#10;">
                  <v:imagedata r:id="rId10" o:title=""/>
                </v:shape>
                <v:rect id="Rectangle 13" o:spid="_x0000_s1029" style="position:absolute;left:88773;top:22616;width:43919;height:4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A41799" w:rsidRDefault="007B178B">
                        <w:pPr>
                          <w:spacing w:after="160" w:line="259" w:lineRule="auto"/>
                          <w:ind w:left="0" w:firstLine="0"/>
                        </w:pPr>
                        <w:r>
                          <w:rPr>
                            <w:color w:val="FFFFFF"/>
                            <w:sz w:val="44"/>
                          </w:rPr>
                          <w:t>Targeting The Menopause</w:t>
                        </w:r>
                      </w:p>
                    </w:txbxContent>
                  </v:textbox>
                </v:rect>
                <v:shape id="Picture 2146" o:spid="_x0000_s1030" type="#_x0000_t75" style="position:absolute;left:94802;top:41330;width:35235;height:56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CisjHAAAA3QAAAA8AAABkcnMvZG93bnJldi54bWxEj0FrAjEUhO+F/ofwCt66Wa2KXY1SWgTB&#10;g1bF4u25ee4u3bxsk6jbf28KQo/DzHzDTGatqcWFnK8sK+gmKQji3OqKCwW77fx5BMIHZI21ZVLw&#10;Sx5m08eHCWbaXvmTLptQiAhhn6GCMoQmk9LnJRn0iW2Io3eyzmCI0hVSO7xGuKllL02H0mDFcaHE&#10;ht5Lyr83Z6NgpdOPtn8sXpeHn7UfVA73Xy+oVOepfRuDCNSG//C9vdAKet3+EP7exCcgp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iCisjHAAAA3QAAAA8AAAAAAAAAAAAA&#10;AAAAnwIAAGRycy9kb3ducmV2LnhtbFBLBQYAAAAABAAEAPcAAACTAwAAAAA=&#10;">
                  <v:imagedata r:id="rId11" o:title=""/>
                </v:shape>
                <w10:wrap type="topAndBottom" anchorx="page" anchory="page"/>
              </v:group>
            </w:pict>
          </mc:Fallback>
        </mc:AlternateContent>
      </w:r>
      <w:r>
        <w:br w:type="page"/>
      </w:r>
    </w:p>
    <w:p w:rsidR="00A41799" w:rsidRDefault="007B178B">
      <w:pPr>
        <w:spacing w:after="35" w:line="259" w:lineRule="auto"/>
        <w:ind w:left="-5"/>
      </w:pPr>
      <w:r>
        <w:rPr>
          <w:b/>
          <w:color w:val="656665"/>
          <w:sz w:val="76"/>
        </w:rPr>
        <w:lastRenderedPageBreak/>
        <w:t>Why Miss Menopause?</w:t>
      </w:r>
    </w:p>
    <w:p w:rsidR="00A41799" w:rsidRDefault="007B178B">
      <w:pPr>
        <w:spacing w:after="67"/>
        <w:ind w:left="208"/>
      </w:pPr>
      <w:r>
        <w:rPr>
          <w:b/>
        </w:rPr>
        <w:t xml:space="preserve">The story behind Miss Menopause </w:t>
      </w:r>
    </w:p>
    <w:p w:rsidR="00A41799" w:rsidRDefault="007B178B">
      <w:pPr>
        <w:ind w:left="208" w:right="63"/>
      </w:pPr>
      <w:r>
        <w:t>Miss Menopause has been created to fill the void of educational services needed by women as they reach the menopause. For most young woman school played a part in wellbeing education. Telling us about puberty and what would happen to our bodies. Sadly in 2</w:t>
      </w:r>
      <w:r>
        <w:t xml:space="preserve">019 it’s estimated only 3% of companies across the UK are educating their workforce about the symptoms the menopause may bring. </w:t>
      </w:r>
    </w:p>
    <w:p w:rsidR="00A41799" w:rsidRDefault="007B178B">
      <w:pPr>
        <w:spacing w:after="67"/>
        <w:ind w:left="208"/>
      </w:pPr>
      <w:r>
        <w:rPr>
          <w:b/>
        </w:rPr>
        <w:t xml:space="preserve">So why does it matter? </w:t>
      </w:r>
    </w:p>
    <w:p w:rsidR="00A41799" w:rsidRDefault="007B178B">
      <w:pPr>
        <w:ind w:left="208" w:right="63"/>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1447800</wp:posOffset>
                </wp:positionV>
                <wp:extent cx="6261101" cy="7416800"/>
                <wp:effectExtent l="0" t="0" r="0" b="0"/>
                <wp:wrapSquare wrapText="bothSides"/>
                <wp:docPr id="1639" name="Group 1639"/>
                <wp:cNvGraphicFramePr/>
                <a:graphic xmlns:a="http://schemas.openxmlformats.org/drawingml/2006/main">
                  <a:graphicData uri="http://schemas.microsoft.com/office/word/2010/wordprocessingGroup">
                    <wpg:wgp>
                      <wpg:cNvGrpSpPr/>
                      <wpg:grpSpPr>
                        <a:xfrm>
                          <a:off x="0" y="0"/>
                          <a:ext cx="6261101" cy="7416800"/>
                          <a:chOff x="0" y="0"/>
                          <a:chExt cx="6261101" cy="7416800"/>
                        </a:xfrm>
                      </wpg:grpSpPr>
                      <pic:pic xmlns:pic="http://schemas.openxmlformats.org/drawingml/2006/picture">
                        <pic:nvPicPr>
                          <pic:cNvPr id="2150" name="Picture 2150"/>
                          <pic:cNvPicPr/>
                        </pic:nvPicPr>
                        <pic:blipFill>
                          <a:blip r:embed="rId12"/>
                          <a:stretch>
                            <a:fillRect/>
                          </a:stretch>
                        </pic:blipFill>
                        <pic:spPr>
                          <a:xfrm>
                            <a:off x="0" y="-4063"/>
                            <a:ext cx="6236208" cy="7357873"/>
                          </a:xfrm>
                          <a:prstGeom prst="rect">
                            <a:avLst/>
                          </a:prstGeom>
                        </pic:spPr>
                      </pic:pic>
                      <pic:pic xmlns:pic="http://schemas.openxmlformats.org/drawingml/2006/picture">
                        <pic:nvPicPr>
                          <pic:cNvPr id="2151" name="Picture 2151"/>
                          <pic:cNvPicPr/>
                        </pic:nvPicPr>
                        <pic:blipFill>
                          <a:blip r:embed="rId13"/>
                          <a:stretch>
                            <a:fillRect/>
                          </a:stretch>
                        </pic:blipFill>
                        <pic:spPr>
                          <a:xfrm>
                            <a:off x="0" y="8128"/>
                            <a:ext cx="6260593" cy="7409688"/>
                          </a:xfrm>
                          <a:prstGeom prst="rect">
                            <a:avLst/>
                          </a:prstGeom>
                        </pic:spPr>
                      </pic:pic>
                      <pic:pic xmlns:pic="http://schemas.openxmlformats.org/drawingml/2006/picture">
                        <pic:nvPicPr>
                          <pic:cNvPr id="2152" name="Picture 2152"/>
                          <pic:cNvPicPr/>
                        </pic:nvPicPr>
                        <pic:blipFill>
                          <a:blip r:embed="rId14"/>
                          <a:stretch>
                            <a:fillRect/>
                          </a:stretch>
                        </pic:blipFill>
                        <pic:spPr>
                          <a:xfrm>
                            <a:off x="0" y="9144"/>
                            <a:ext cx="3102864" cy="3041904"/>
                          </a:xfrm>
                          <a:prstGeom prst="rect">
                            <a:avLst/>
                          </a:prstGeom>
                        </pic:spPr>
                      </pic:pic>
                    </wpg:wgp>
                  </a:graphicData>
                </a:graphic>
              </wp:anchor>
            </w:drawing>
          </mc:Choice>
          <mc:Fallback>
            <w:pict>
              <v:group w14:anchorId="4D13D924" id="Group 1639" o:spid="_x0000_s1026" style="position:absolute;margin-left:0;margin-top:114pt;width:493pt;height:584pt;z-index:251659264;mso-position-horizontal-relative:page;mso-position-vertical-relative:page" coordsize="62611,7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">
                <v:shape id="Picture 2150" o:spid="_x0000_s1027" type="#_x0000_t75" style="position:absolute;top:-40;width:62362;height:73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VDfTBAAAA3QAAAA8AAABkcnMvZG93bnJldi54bWxET89rwjAUvg/2P4Q32G2mdUylGkUKggcv&#10;08Guz+bZBJuXLslq/e/NYbDjx/d7tRldJwYK0XpWUE4KEMSN15ZbBV+n3dsCREzIGjvPpOBOETbr&#10;56cVVtrf+JOGY2pFDuFYoQKTUl9JGRtDDuPE98SZu/jgMGUYWqkD3nK46+S0KGbSoeXcYLCn2lBz&#10;Pf46BXX9/rPV1p3Dwc2/d2ZvhzLelXp9GbdLEInG9C/+c++1gmn5kffnN/kJyP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sVDfTBAAAA3QAAAA8AAAAAAAAAAAAAAAAAnwIA&#10;AGRycy9kb3ducmV2LnhtbFBLBQYAAAAABAAEAPcAAACNAwAAAAA=&#10;">
                  <v:imagedata r:id="rId15" o:title=""/>
                </v:shape>
                <v:shape id="Picture 2151" o:spid="_x0000_s1028" type="#_x0000_t75" style="position:absolute;top:81;width:62605;height:7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eT5TFAAAA3QAAAA8AAABkcnMvZG93bnJldi54bWxEj91qAjEUhO+FvkM4Be80u4JFV6MUQRBK&#10;ofWn1LvD5rhZujlZknTdvn0jCF4OM/MNs1z3thEd+VA7VpCPMxDEpdM1VwqOh+1oBiJEZI2NY1Lw&#10;RwHWq6fBEgvtrvxJ3T5WIkE4FKjAxNgWUobSkMUwdi1x8i7OW4xJ+kpqj9cEt42cZNmLtFhzWjDY&#10;0sZQ+bP/tYni5+bj+8Rv5+r4ZeKmke+huyg1fO5fFyAi9fERvrd3WsEkn+Zwe5Oe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Xk+UxQAAAN0AAAAPAAAAAAAAAAAAAAAA&#10;AJ8CAABkcnMvZG93bnJldi54bWxQSwUGAAAAAAQABAD3AAAAkQMAAAAA&#10;">
                  <v:imagedata r:id="rId16" o:title=""/>
                </v:shape>
                <v:shape id="Picture 2152" o:spid="_x0000_s1029" type="#_x0000_t75" style="position:absolute;top:91;width:31028;height:30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CgTjCAAAA3QAAAA8AAABkcnMvZG93bnJldi54bWxEj9GKwjAURN+F/YdwF/bNppZVSjWKCIIg&#10;IlY/4NJc22JzU5qo1a83guDjMDNnmNmiN424UedqywpGUQyCuLC65lLB6bgepiCcR9bYWCYFD3Kw&#10;mP8MZphpe+cD3XJfigBhl6GCyvs2k9IVFRl0kW2Jg3e2nUEfZFdK3eE9wE0jkzieSIM1h4UKW1pV&#10;VFzyq1GwW6Yt6Seft/L6nzybvNiv9qlSf7/9cgrCU++/4U97oxUko3EC7zfhCcj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AoE4wgAAAN0AAAAPAAAAAAAAAAAAAAAAAJ8C&#10;AABkcnMvZG93bnJldi54bWxQSwUGAAAAAAQABAD3AAAAjgMAAAAA&#10;">
                  <v:imagedata r:id="rId17" o:title=""/>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simplePos x="0" y="0"/>
                <wp:positionH relativeFrom="page">
                  <wp:posOffset>6502400</wp:posOffset>
                </wp:positionH>
                <wp:positionV relativeFrom="page">
                  <wp:posOffset>1557190</wp:posOffset>
                </wp:positionV>
                <wp:extent cx="1" cy="7155967"/>
                <wp:effectExtent l="0" t="0" r="0" b="0"/>
                <wp:wrapSquare wrapText="bothSides"/>
                <wp:docPr id="1640" name="Group 1640"/>
                <wp:cNvGraphicFramePr/>
                <a:graphic xmlns:a="http://schemas.openxmlformats.org/drawingml/2006/main">
                  <a:graphicData uri="http://schemas.microsoft.com/office/word/2010/wordprocessingGroup">
                    <wpg:wgp>
                      <wpg:cNvGrpSpPr/>
                      <wpg:grpSpPr>
                        <a:xfrm>
                          <a:off x="0" y="0"/>
                          <a:ext cx="1" cy="7155967"/>
                          <a:chOff x="0" y="0"/>
                          <a:chExt cx="1" cy="7155967"/>
                        </a:xfrm>
                      </wpg:grpSpPr>
                      <wps:wsp>
                        <wps:cNvPr id="50" name="Shape 50"/>
                        <wps:cNvSpPr/>
                        <wps:spPr>
                          <a:xfrm>
                            <a:off x="0" y="0"/>
                            <a:ext cx="0" cy="7155967"/>
                          </a:xfrm>
                          <a:custGeom>
                            <a:avLst/>
                            <a:gdLst/>
                            <a:ahLst/>
                            <a:cxnLst/>
                            <a:rect l="0" t="0" r="0" b="0"/>
                            <a:pathLst>
                              <a:path h="7155967">
                                <a:moveTo>
                                  <a:pt x="0" y="7155967"/>
                                </a:moveTo>
                                <a:lnTo>
                                  <a:pt x="0" y="0"/>
                                </a:lnTo>
                              </a:path>
                            </a:pathLst>
                          </a:custGeom>
                          <a:ln w="0" cap="flat">
                            <a:miter lim="100000"/>
                          </a:ln>
                        </wps:spPr>
                        <wps:style>
                          <a:lnRef idx="1">
                            <a:srgbClr val="656665"/>
                          </a:lnRef>
                          <a:fillRef idx="0">
                            <a:srgbClr val="000000">
                              <a:alpha val="0"/>
                            </a:srgbClr>
                          </a:fillRef>
                          <a:effectRef idx="0">
                            <a:scrgbClr r="0" g="0" b="0"/>
                          </a:effectRef>
                          <a:fontRef idx="none"/>
                        </wps:style>
                        <wps:bodyPr/>
                      </wps:wsp>
                    </wpg:wgp>
                  </a:graphicData>
                </a:graphic>
              </wp:anchor>
            </w:drawing>
          </mc:Choice>
          <mc:Fallback>
            <w:pict>
              <v:group w14:anchorId="49C2FBE1" id="Group 1640" o:spid="_x0000_s1026" style="position:absolute;margin-left:512pt;margin-top:122.6pt;width:0;height:563.45pt;z-index:251660288;mso-position-horizontal-relative:page;mso-position-vertical-relative:page" coordsize="0,7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">
                <v:shape id="Shape 50" o:spid="_x0000_s1027" style="position:absolute;width:0;height:71559;visibility:visible;mso-wrap-style:square;v-text-anchor:top" coordsize="0,7155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tH378A&#10;AADbAAAADwAAAGRycy9kb3ducmV2LnhtbERPy4rCMBTdC/5DuII7TVWU0jHK+AJxNz4W7i7NnbZM&#10;c1ObqPHvzUKY5eG858tgavGg1lWWFYyGCQji3OqKCwXn026QgnAeWWNtmRS8yMFy0e3MMdP2yT/0&#10;OPpCxBB2GSoovW8yKV1ekkE3tA1x5H5ta9BH2BZSt/iM4aaW4ySZSYMVx4YSG1qXlP8d70bB6pDf&#10;gplMLmF73ehZfU1X6dop1e+F7y8QnoL/F3/ce61gGtfHL/EH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W0ffvwAAANsAAAAPAAAAAAAAAAAAAAAAAJgCAABkcnMvZG93bnJl&#10;di54bWxQSwUGAAAAAAQABAD1AAAAhAMAAAAA&#10;" path="m,7155967l,e" filled="f" strokecolor="#656665" strokeweight="0">
                  <v:stroke miterlimit="1" joinstyle="miter"/>
                  <v:path arrowok="t" textboxrect="0,0,0,7155967"/>
                </v:shape>
                <w10:wrap type="square" anchorx="page" anchory="page"/>
              </v:group>
            </w:pict>
          </mc:Fallback>
        </mc:AlternateContent>
      </w:r>
      <w:r>
        <w:t>Since 1971 there has been an ongoing decline in men working full time while the opposite is true of w</w:t>
      </w:r>
      <w:r>
        <w:t xml:space="preserve">omen. It’s estimated that in 15 </w:t>
      </w:r>
      <w:proofErr w:type="spellStart"/>
      <w:r>
        <w:t>years time</w:t>
      </w:r>
      <w:proofErr w:type="spellEnd"/>
      <w:r>
        <w:t xml:space="preserve"> the amount of full time working women will equal that of men. The changes to pensionable age brought about in 2010 also mean more women are  working for longer than ever before. This trend is set to continue. </w:t>
      </w:r>
    </w:p>
    <w:p w:rsidR="00A41799" w:rsidRDefault="007B178B">
      <w:pPr>
        <w:spacing w:after="67"/>
        <w:ind w:left="208"/>
      </w:pPr>
      <w:r>
        <w:rPr>
          <w:b/>
        </w:rPr>
        <w:t>Who</w:t>
      </w:r>
      <w:r>
        <w:rPr>
          <w:b/>
        </w:rPr>
        <w:t xml:space="preserve"> is affected? </w:t>
      </w:r>
    </w:p>
    <w:p w:rsidR="00A41799" w:rsidRDefault="007B178B">
      <w:pPr>
        <w:ind w:left="208" w:right="63"/>
      </w:pPr>
      <w:r>
        <w:t xml:space="preserve">100% of all women will go through the menopause whether they have had children or not. The average age for </w:t>
      </w:r>
      <w:r>
        <w:lastRenderedPageBreak/>
        <w:t>menopause is 51 in the UK, however some symptoms may begin many years before and can last up to a decade or more post menopause. Menta</w:t>
      </w:r>
      <w:r>
        <w:t>l health issues can often arise during the menopause causing, confusion and a feeling of hopelessness.</w:t>
      </w:r>
    </w:p>
    <w:p w:rsidR="00A41799" w:rsidRDefault="007B178B">
      <w:pPr>
        <w:spacing w:after="335" w:line="259" w:lineRule="auto"/>
        <w:ind w:left="-5"/>
      </w:pPr>
      <w:r>
        <w:rPr>
          <w:b/>
          <w:color w:val="656665"/>
          <w:sz w:val="76"/>
        </w:rPr>
        <w:t>Why Miss Menopause?</w:t>
      </w:r>
    </w:p>
    <w:p w:rsidR="00A41799" w:rsidRDefault="007B178B">
      <w:pPr>
        <w:spacing w:after="67"/>
        <w:ind w:left="208"/>
      </w:pPr>
      <w:r>
        <w:rPr>
          <w:b/>
        </w:rPr>
        <w:t>How might this affect me?</w:t>
      </w:r>
      <w:r>
        <w:t xml:space="preserve"> </w:t>
      </w:r>
    </w:p>
    <w:p w:rsidR="00A41799" w:rsidRDefault="007B178B">
      <w:pPr>
        <w:ind w:left="208" w:right="63"/>
      </w:pPr>
      <w:r>
        <w:t xml:space="preserve">It’s estimated that £7million is lost in absenteeism, however that’s not the problem as estimated as </w:t>
      </w:r>
      <w:proofErr w:type="spellStart"/>
      <w:r>
        <w:t>prese</w:t>
      </w:r>
      <w:r>
        <w:t>nteeism</w:t>
      </w:r>
      <w:proofErr w:type="spellEnd"/>
      <w:r>
        <w:t xml:space="preserve"> is a much greater issue. So you won’t find data as it’s currently hidden. As our workforce ages this is set to increase. </w:t>
      </w:r>
    </w:p>
    <w:p w:rsidR="00A41799" w:rsidRDefault="007B178B">
      <w:pPr>
        <w:spacing w:after="67"/>
        <w:ind w:left="208"/>
      </w:pPr>
      <w:r>
        <w:rPr>
          <w:b/>
        </w:rPr>
        <w:t>What can be done?</w:t>
      </w:r>
      <w:r>
        <w:t xml:space="preserve"> </w:t>
      </w:r>
    </w:p>
    <w:p w:rsidR="00A41799" w:rsidRDefault="007B178B">
      <w:pPr>
        <w:ind w:left="208" w:right="63"/>
      </w:pPr>
      <w:r>
        <w:rPr>
          <w:rFonts w:ascii="Calibri" w:eastAsia="Calibri" w:hAnsi="Calibri" w:cs="Calibri"/>
          <w:noProof/>
          <w:color w:val="000000"/>
          <w:sz w:val="22"/>
        </w:rPr>
        <mc:AlternateContent>
          <mc:Choice Requires="wpg">
            <w:drawing>
              <wp:anchor distT="0" distB="0" distL="114300" distR="114300" simplePos="0" relativeHeight="251661312" behindDoc="1" locked="0" layoutInCell="1" allowOverlap="1">
                <wp:simplePos x="0" y="0"/>
                <wp:positionH relativeFrom="column">
                  <wp:posOffset>-195186</wp:posOffset>
                </wp:positionH>
                <wp:positionV relativeFrom="paragraph">
                  <wp:posOffset>-2157757</wp:posOffset>
                </wp:positionV>
                <wp:extent cx="1866900" cy="7155967"/>
                <wp:effectExtent l="0" t="0" r="0" b="0"/>
                <wp:wrapNone/>
                <wp:docPr id="1690" name="Group 1690"/>
                <wp:cNvGraphicFramePr/>
                <a:graphic xmlns:a="http://schemas.openxmlformats.org/drawingml/2006/main">
                  <a:graphicData uri="http://schemas.microsoft.com/office/word/2010/wordprocessingGroup">
                    <wpg:wgp>
                      <wpg:cNvGrpSpPr/>
                      <wpg:grpSpPr>
                        <a:xfrm>
                          <a:off x="0" y="0"/>
                          <a:ext cx="1866900" cy="7155967"/>
                          <a:chOff x="0" y="0"/>
                          <a:chExt cx="1866900" cy="7155967"/>
                        </a:xfrm>
                      </wpg:grpSpPr>
                      <wps:wsp>
                        <wps:cNvPr id="97" name="Shape 97"/>
                        <wps:cNvSpPr/>
                        <wps:spPr>
                          <a:xfrm>
                            <a:off x="0" y="0"/>
                            <a:ext cx="0" cy="7155967"/>
                          </a:xfrm>
                          <a:custGeom>
                            <a:avLst/>
                            <a:gdLst/>
                            <a:ahLst/>
                            <a:cxnLst/>
                            <a:rect l="0" t="0" r="0" b="0"/>
                            <a:pathLst>
                              <a:path h="7155967">
                                <a:moveTo>
                                  <a:pt x="0" y="7155967"/>
                                </a:moveTo>
                                <a:lnTo>
                                  <a:pt x="0" y="0"/>
                                </a:lnTo>
                              </a:path>
                            </a:pathLst>
                          </a:custGeom>
                          <a:ln w="0" cap="flat">
                            <a:miter lim="100000"/>
                          </a:ln>
                        </wps:spPr>
                        <wps:style>
                          <a:lnRef idx="1">
                            <a:srgbClr val="656665"/>
                          </a:lnRef>
                          <a:fillRef idx="0">
                            <a:srgbClr val="000000">
                              <a:alpha val="0"/>
                            </a:srgbClr>
                          </a:fillRef>
                          <a:effectRef idx="0">
                            <a:scrgbClr r="0" g="0" b="0"/>
                          </a:effectRef>
                          <a:fontRef idx="none"/>
                        </wps:style>
                        <wps:bodyPr/>
                      </wps:wsp>
                      <pic:pic xmlns:pic="http://schemas.openxmlformats.org/drawingml/2006/picture">
                        <pic:nvPicPr>
                          <pic:cNvPr id="2154" name="Picture 2154"/>
                          <pic:cNvPicPr/>
                        </pic:nvPicPr>
                        <pic:blipFill>
                          <a:blip r:embed="rId18"/>
                          <a:stretch>
                            <a:fillRect/>
                          </a:stretch>
                        </pic:blipFill>
                        <pic:spPr>
                          <a:xfrm>
                            <a:off x="436880" y="5661490"/>
                            <a:ext cx="1368552" cy="463296"/>
                          </a:xfrm>
                          <a:prstGeom prst="rect">
                            <a:avLst/>
                          </a:prstGeom>
                        </pic:spPr>
                      </pic:pic>
                    </wpg:wgp>
                  </a:graphicData>
                </a:graphic>
              </wp:anchor>
            </w:drawing>
          </mc:Choice>
          <mc:Fallback>
            <w:pict>
              <v:group w14:anchorId="1F9C65C7" id="Group 1690" o:spid="_x0000_s1026" style="position:absolute;margin-left:-15.35pt;margin-top:-169.9pt;width:147pt;height:563.45pt;z-index:-251655168" coordsize="18669,71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">
                <v:shape id="Shape 97" o:spid="_x0000_s1027" style="position:absolute;width:0;height:71559;visibility:visible;mso-wrap-style:square;v-text-anchor:top" coordsize="0,7155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tlMcQA&#10;AADbAAAADwAAAGRycy9kb3ducmV2LnhtbESPT2sCMRTE70K/Q3gFb5qtgq6rUeo/KL3V6sHbY/Pc&#10;Xdy8rJuo8ds3BcHjMDO/YWaLYGpxo9ZVlhV89BMQxLnVFRcK9r/bXgrCeWSNtWVS8CAHi/lbZ4aZ&#10;tnf+odvOFyJC2GWooPS+yaR0eUkGXd82xNE72dagj7ItpG7xHuGmloMkGUmDFceFEhtalZSfd1ej&#10;YPmdX4IZDg9hc1zrUX1Ml+nKKdV9D59TEJ6Cf4Wf7S+tYDKG/y/x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LZTHEAAAA2wAAAA8AAAAAAAAAAAAAAAAAmAIAAGRycy9k&#10;b3ducmV2LnhtbFBLBQYAAAAABAAEAPUAAACJAwAAAAA=&#10;" path="m,7155967l,e" filled="f" strokecolor="#656665" strokeweight="0">
                  <v:stroke miterlimit="1" joinstyle="miter"/>
                  <v:path arrowok="t" textboxrect="0,0,0,7155967"/>
                </v:shape>
                <v:shape id="Picture 2154" o:spid="_x0000_s1028" type="#_x0000_t75" style="position:absolute;left:4368;top:56614;width:13686;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zJCnFAAAA3QAAAA8AAABkcnMvZG93bnJldi54bWxEj1FrwjAUhd8H/odwBd9mWnFjVKOIbKIP&#10;Y0z7Ay7NtQ0mN6WJtvrrl8Fgj4dzznc4y/XgrLhRF4xnBfk0A0FceW24VlCePp7fQISIrNF6JgV3&#10;CrBejZ6WWGjf8zfdjrEWCcKhQAVNjG0hZagachimviVO3tl3DmOSXS11h32COytnWfYqHRpOCw22&#10;tG2ouhyvTsGG7M70Mc/L68ma8v1x8J9fB6Um42GzABFpiP/hv/ZeK5jlL3P4fZOegF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cyQpxQAAAN0AAAAPAAAAAAAAAAAAAAAA&#10;AJ8CAABkcnMvZG93bnJldi54bWxQSwUGAAAAAAQABAD3AAAAkQMAAAAA&#10;">
                  <v:imagedata r:id="rId19" o:title=""/>
                </v:shape>
              </v:group>
            </w:pict>
          </mc:Fallback>
        </mc:AlternateContent>
      </w:r>
      <w:r>
        <w:rPr>
          <w:noProof/>
        </w:rPr>
        <w:drawing>
          <wp:anchor distT="0" distB="0" distL="114300" distR="114300" simplePos="0" relativeHeight="251662336" behindDoc="0" locked="0" layoutInCell="1" allowOverlap="0">
            <wp:simplePos x="0" y="0"/>
            <wp:positionH relativeFrom="page">
              <wp:posOffset>0</wp:posOffset>
            </wp:positionH>
            <wp:positionV relativeFrom="page">
              <wp:posOffset>1447800</wp:posOffset>
            </wp:positionV>
            <wp:extent cx="6236208" cy="7357873"/>
            <wp:effectExtent l="0" t="0" r="0" b="0"/>
            <wp:wrapSquare wrapText="bothSides"/>
            <wp:docPr id="2153" name="Picture 2153"/>
            <wp:cNvGraphicFramePr/>
            <a:graphic xmlns:a="http://schemas.openxmlformats.org/drawingml/2006/main">
              <a:graphicData uri="http://schemas.openxmlformats.org/drawingml/2006/picture">
                <pic:pic xmlns:pic="http://schemas.openxmlformats.org/drawingml/2006/picture">
                  <pic:nvPicPr>
                    <pic:cNvPr id="2153" name="Picture 2153"/>
                    <pic:cNvPicPr/>
                  </pic:nvPicPr>
                  <pic:blipFill>
                    <a:blip r:embed="rId20"/>
                    <a:stretch>
                      <a:fillRect/>
                    </a:stretch>
                  </pic:blipFill>
                  <pic:spPr>
                    <a:xfrm>
                      <a:off x="0" y="0"/>
                      <a:ext cx="6236208" cy="7357873"/>
                    </a:xfrm>
                    <a:prstGeom prst="rect">
                      <a:avLst/>
                    </a:prstGeom>
                  </pic:spPr>
                </pic:pic>
              </a:graphicData>
            </a:graphic>
          </wp:anchor>
        </w:drawing>
      </w:r>
      <w:r>
        <w:t>Education is the key. There is an opportunity to educate HR departments who may want to review their well</w:t>
      </w:r>
      <w:r>
        <w:t xml:space="preserve">being policies. Managers who need to understand where this fits into diversity and how to work with their people. Most importantly to educate women as to what to expect and how to deal with this time in their life. </w:t>
      </w:r>
    </w:p>
    <w:p w:rsidR="00A41799" w:rsidRDefault="007B178B">
      <w:pPr>
        <w:ind w:left="208" w:right="63"/>
      </w:pPr>
      <w:r>
        <w:t>If you care about your workforce and you</w:t>
      </w:r>
      <w:r>
        <w:t xml:space="preserve"> want to get the best from the talent you employ then you need to read on… </w:t>
      </w:r>
    </w:p>
    <w:p w:rsidR="00A41799" w:rsidRDefault="007B178B">
      <w:pPr>
        <w:spacing w:after="1467"/>
        <w:ind w:left="208" w:right="63"/>
      </w:pPr>
      <w:r>
        <w:t xml:space="preserve">Warmest regards, </w:t>
      </w:r>
    </w:p>
    <w:p w:rsidR="00A41799" w:rsidRDefault="007B178B">
      <w:pPr>
        <w:spacing w:after="47"/>
        <w:ind w:left="208" w:right="63"/>
      </w:pPr>
      <w:r>
        <w:rPr>
          <w:noProof/>
        </w:rPr>
        <w:drawing>
          <wp:anchor distT="0" distB="0" distL="114300" distR="114300" simplePos="0" relativeHeight="251663360" behindDoc="0" locked="0" layoutInCell="1" allowOverlap="0">
            <wp:simplePos x="0" y="0"/>
            <wp:positionH relativeFrom="column">
              <wp:posOffset>4249814</wp:posOffset>
            </wp:positionH>
            <wp:positionV relativeFrom="paragraph">
              <wp:posOffset>-184347</wp:posOffset>
            </wp:positionV>
            <wp:extent cx="1333500" cy="1333500"/>
            <wp:effectExtent l="0" t="0" r="0" b="0"/>
            <wp:wrapSquare wrapText="bothSides"/>
            <wp:docPr id="106" name="Pictu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21"/>
                    <a:stretch>
                      <a:fillRect/>
                    </a:stretch>
                  </pic:blipFill>
                  <pic:spPr>
                    <a:xfrm>
                      <a:off x="0" y="0"/>
                      <a:ext cx="1333500" cy="1333500"/>
                    </a:xfrm>
                    <a:prstGeom prst="rect">
                      <a:avLst/>
                    </a:prstGeom>
                  </pic:spPr>
                </pic:pic>
              </a:graphicData>
            </a:graphic>
          </wp:anchor>
        </w:drawing>
      </w:r>
      <w:r>
        <w:t xml:space="preserve">Sharon MacArthur </w:t>
      </w:r>
    </w:p>
    <w:p w:rsidR="00A41799" w:rsidRDefault="007B178B">
      <w:pPr>
        <w:spacing w:after="67"/>
        <w:ind w:left="208" w:right="63"/>
      </w:pPr>
      <w:r>
        <w:t xml:space="preserve">Menopause Educator </w:t>
      </w:r>
    </w:p>
    <w:p w:rsidR="00A41799" w:rsidRDefault="007B178B">
      <w:pPr>
        <w:ind w:left="208" w:right="63"/>
      </w:pPr>
      <w:r>
        <w:t>British Menopause Society Member</w:t>
      </w:r>
    </w:p>
    <w:p w:rsidR="00A41799" w:rsidRDefault="007B178B">
      <w:pPr>
        <w:spacing w:after="55" w:line="259" w:lineRule="auto"/>
        <w:ind w:left="10" w:right="302"/>
        <w:jc w:val="right"/>
      </w:pPr>
      <w:r>
        <w:rPr>
          <w:b/>
          <w:color w:val="656665"/>
          <w:sz w:val="76"/>
        </w:rPr>
        <w:t>Why Me?</w:t>
      </w:r>
    </w:p>
    <w:p w:rsidR="00A41799" w:rsidRDefault="007B178B">
      <w:pPr>
        <w:spacing w:after="67"/>
        <w:ind w:left="303"/>
      </w:pPr>
      <w:r>
        <w:rPr>
          <w:b/>
        </w:rPr>
        <w:t>My menopause story</w:t>
      </w:r>
      <w:r>
        <w:t xml:space="preserve"> </w:t>
      </w:r>
    </w:p>
    <w:p w:rsidR="00A41799" w:rsidRDefault="007B178B">
      <w:pPr>
        <w:ind w:left="303"/>
      </w:pPr>
      <w:r>
        <w:t xml:space="preserve">My name is Sharon MacArthur, I am 50 years old, the owner of Red Handbag and founder of Miss Menopause. I set up Red Handbag 5 years ago to provide leadership coaching to business leaders. </w:t>
      </w:r>
    </w:p>
    <w:p w:rsidR="00A41799" w:rsidRDefault="007B178B">
      <w:pPr>
        <w:ind w:left="303" w:right="63"/>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simplePos x="0" y="0"/>
                <wp:positionH relativeFrom="page">
                  <wp:posOffset>6502400</wp:posOffset>
                </wp:positionH>
                <wp:positionV relativeFrom="page">
                  <wp:posOffset>1557190</wp:posOffset>
                </wp:positionV>
                <wp:extent cx="1" cy="7155967"/>
                <wp:effectExtent l="0" t="0" r="0" b="0"/>
                <wp:wrapSquare wrapText="bothSides"/>
                <wp:docPr id="1559" name="Group 1559"/>
                <wp:cNvGraphicFramePr/>
                <a:graphic xmlns:a="http://schemas.openxmlformats.org/drawingml/2006/main">
                  <a:graphicData uri="http://schemas.microsoft.com/office/word/2010/wordprocessingGroup">
                    <wpg:wgp>
                      <wpg:cNvGrpSpPr/>
                      <wpg:grpSpPr>
                        <a:xfrm>
                          <a:off x="0" y="0"/>
                          <a:ext cx="1" cy="7155967"/>
                          <a:chOff x="0" y="0"/>
                          <a:chExt cx="1" cy="7155967"/>
                        </a:xfrm>
                      </wpg:grpSpPr>
                      <wps:wsp>
                        <wps:cNvPr id="135" name="Shape 135"/>
                        <wps:cNvSpPr/>
                        <wps:spPr>
                          <a:xfrm>
                            <a:off x="0" y="0"/>
                            <a:ext cx="0" cy="7155967"/>
                          </a:xfrm>
                          <a:custGeom>
                            <a:avLst/>
                            <a:gdLst/>
                            <a:ahLst/>
                            <a:cxnLst/>
                            <a:rect l="0" t="0" r="0" b="0"/>
                            <a:pathLst>
                              <a:path h="7155967">
                                <a:moveTo>
                                  <a:pt x="0" y="7155967"/>
                                </a:moveTo>
                                <a:lnTo>
                                  <a:pt x="0" y="0"/>
                                </a:lnTo>
                              </a:path>
                            </a:pathLst>
                          </a:custGeom>
                          <a:ln w="0" cap="flat">
                            <a:miter lim="100000"/>
                          </a:ln>
                        </wps:spPr>
                        <wps:style>
                          <a:lnRef idx="1">
                            <a:srgbClr val="656665"/>
                          </a:lnRef>
                          <a:fillRef idx="0">
                            <a:srgbClr val="000000">
                              <a:alpha val="0"/>
                            </a:srgbClr>
                          </a:fillRef>
                          <a:effectRef idx="0">
                            <a:scrgbClr r="0" g="0" b="0"/>
                          </a:effectRef>
                          <a:fontRef idx="none"/>
                        </wps:style>
                        <wps:bodyPr/>
                      </wps:wsp>
                    </wpg:wgp>
                  </a:graphicData>
                </a:graphic>
              </wp:anchor>
            </w:drawing>
          </mc:Choice>
          <mc:Fallback>
            <w:pict>
              <v:group w14:anchorId="599281EE" id="Group 1559" o:spid="_x0000_s1026" style="position:absolute;margin-left:512pt;margin-top:122.6pt;width:0;height:563.45pt;z-index:251664384;mso-position-horizontal-relative:page;mso-position-vertical-relative:page" coordsize="0,7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">
                <v:shape id="Shape 135" o:spid="_x0000_s1027" style="position:absolute;width:0;height:71559;visibility:visible;mso-wrap-style:square;v-text-anchor:top" coordsize="0,7155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8l9cIA&#10;AADcAAAADwAAAGRycy9kb3ducmV2LnhtbERPS4vCMBC+L/gfwgh7W1O3KKUaRV0XFm/r4+BtaMa2&#10;2ExqEzX7742w4G0+vudM58E04kadqy0rGA4SEMSF1TWXCva7748MhPPIGhvLpOCPHMxnvbcp5tre&#10;+ZduW1+KGMIuRwWV920upSsqMugGtiWO3Ml2Bn2EXSl1h/cYbhr5mSRjabDm2FBhS6uKivP2ahQs&#10;N8UlmDQ9hPXxS4+bY7bMVk6p935YTEB4Cv4l/nf/6Dg/HcHzmXi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nyX1wgAAANwAAAAPAAAAAAAAAAAAAAAAAJgCAABkcnMvZG93&#10;bnJldi54bWxQSwUGAAAAAAQABAD1AAAAhwMAAAAA&#10;" path="m,7155967l,e" filled="f" strokecolor="#656665" strokeweight="0">
                  <v:stroke miterlimit="1" joinstyle="miter"/>
                  <v:path arrowok="t" textboxrect="0,0,0,7155967"/>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1485900</wp:posOffset>
                </wp:positionV>
                <wp:extent cx="6172200" cy="7277100"/>
                <wp:effectExtent l="0" t="0" r="0" b="0"/>
                <wp:wrapSquare wrapText="bothSides"/>
                <wp:docPr id="1560" name="Group 1560"/>
                <wp:cNvGraphicFramePr/>
                <a:graphic xmlns:a="http://schemas.openxmlformats.org/drawingml/2006/main">
                  <a:graphicData uri="http://schemas.microsoft.com/office/word/2010/wordprocessingGroup">
                    <wpg:wgp>
                      <wpg:cNvGrpSpPr/>
                      <wpg:grpSpPr>
                        <a:xfrm>
                          <a:off x="0" y="0"/>
                          <a:ext cx="6172200" cy="7277100"/>
                          <a:chOff x="0" y="0"/>
                          <a:chExt cx="6172200" cy="7277100"/>
                        </a:xfrm>
                      </wpg:grpSpPr>
                      <pic:pic xmlns:pic="http://schemas.openxmlformats.org/drawingml/2006/picture">
                        <pic:nvPicPr>
                          <pic:cNvPr id="2157" name="Picture 2157"/>
                          <pic:cNvPicPr/>
                        </pic:nvPicPr>
                        <pic:blipFill>
                          <a:blip r:embed="rId22"/>
                          <a:stretch>
                            <a:fillRect/>
                          </a:stretch>
                        </pic:blipFill>
                        <pic:spPr>
                          <a:xfrm>
                            <a:off x="0" y="8636"/>
                            <a:ext cx="6172201" cy="7269481"/>
                          </a:xfrm>
                          <a:prstGeom prst="rect">
                            <a:avLst/>
                          </a:prstGeom>
                        </pic:spPr>
                      </pic:pic>
                      <pic:pic xmlns:pic="http://schemas.openxmlformats.org/drawingml/2006/picture">
                        <pic:nvPicPr>
                          <pic:cNvPr id="2155" name="Picture 2155"/>
                          <pic:cNvPicPr/>
                        </pic:nvPicPr>
                        <pic:blipFill>
                          <a:blip r:embed="rId23"/>
                          <a:stretch>
                            <a:fillRect/>
                          </a:stretch>
                        </pic:blipFill>
                        <pic:spPr>
                          <a:xfrm>
                            <a:off x="0" y="-1523"/>
                            <a:ext cx="6172201" cy="7278624"/>
                          </a:xfrm>
                          <a:prstGeom prst="rect">
                            <a:avLst/>
                          </a:prstGeom>
                        </pic:spPr>
                      </pic:pic>
                      <pic:pic xmlns:pic="http://schemas.openxmlformats.org/drawingml/2006/picture">
                        <pic:nvPicPr>
                          <pic:cNvPr id="2156" name="Picture 2156"/>
                          <pic:cNvPicPr/>
                        </pic:nvPicPr>
                        <pic:blipFill>
                          <a:blip r:embed="rId24"/>
                          <a:stretch>
                            <a:fillRect/>
                          </a:stretch>
                        </pic:blipFill>
                        <pic:spPr>
                          <a:xfrm>
                            <a:off x="0" y="-4571"/>
                            <a:ext cx="6172201" cy="7269481"/>
                          </a:xfrm>
                          <a:prstGeom prst="rect">
                            <a:avLst/>
                          </a:prstGeom>
                        </pic:spPr>
                      </pic:pic>
                    </wpg:wgp>
                  </a:graphicData>
                </a:graphic>
              </wp:anchor>
            </w:drawing>
          </mc:Choice>
          <mc:Fallback>
            <w:pict>
              <v:group w14:anchorId="19083A1D" id="Group 1560" o:spid="_x0000_s1026" style="position:absolute;margin-left:0;margin-top:117pt;width:486pt;height:573pt;z-index:251665408;mso-position-horizontal-relative:page;mso-position-vertical-relative:page" coordsize="61722,72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">
                <v:shape id="Picture 2157" o:spid="_x0000_s1027" type="#_x0000_t75" style="position:absolute;top:86;width:61722;height:72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Tf1vHAAAA3QAAAA8AAABkcnMvZG93bnJldi54bWxEj09rwkAUxO+C32F5BS9SNxH8Q+oqKgge&#10;LKjtpbdH9jUJzb6N2TWufnq3UOhxmJnfMItVMLXoqHWVZQXpKAFBnFtdcaHg82P3OgfhPLLG2jIp&#10;uJOD1bLfW2Cm7Y1P1J19ISKEXYYKSu+bTEqXl2TQjWxDHL1v2xr0UbaF1C3eItzUcpwkU2mw4rhQ&#10;YkPbkvKf89UoOIVutjlsH0lq8vdLmB+HWn5dlRq8hPUbCE/B/4f/2nutYJxOZvD7Jj4BuX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qTf1vHAAAA3QAAAA8AAAAAAAAAAAAA&#10;AAAAnwIAAGRycy9kb3ducmV2LnhtbFBLBQYAAAAABAAEAPcAAACTAwAAAAA=&#10;">
                  <v:imagedata r:id="rId25" o:title=""/>
                </v:shape>
                <v:shape id="Picture 2155" o:spid="_x0000_s1028" type="#_x0000_t75" style="position:absolute;top:-15;width:61722;height:72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bx/HAAAA3QAAAA8AAABkcnMvZG93bnJldi54bWxEj81uwjAQhO+VeAdrK3ErTiKllIBBqAWV&#10;9kL5eYBtvCQR8TqyDYS3rytV6nE0M99oZovetOJKzjeWFaSjBARxaXXDlYLjYf30AsIHZI2tZVJw&#10;Jw+L+eBhhoW2N97RdR8qESHsC1RQh9AVUvqyJoN+ZDvi6J2sMxiidJXUDm8RblqZJcmzNNhwXKix&#10;o9eayvP+YhR80fvEvy1PO/cx/szyZvW93aZjpYaP/XIKIlAf/sN/7Y1WkKV5Dr9v4hOQ8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O/bx/HAAAA3QAAAA8AAAAAAAAAAAAA&#10;AAAAnwIAAGRycy9kb3ducmV2LnhtbFBLBQYAAAAABAAEAPcAAACTAwAAAAA=&#10;">
                  <v:imagedata r:id="rId26" o:title=""/>
                </v:shape>
                <v:shape id="Picture 2156" o:spid="_x0000_s1029" type="#_x0000_t75" style="position:absolute;top:-45;width:61722;height:72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lZXHAAAA3QAAAA8AAABkcnMvZG93bnJldi54bWxEj1FLw0AQhN8F/8Oxgi9iLy001rTXIhbB&#10;SqFYpc9Lbpuk5vZibk3Sf98TBB+HmfmGWawGV6uO2lB5NjAeJaCIc28rLgx8frzcz0AFQbZYeyYD&#10;ZwqwWl5fLTCzvud36vZSqAjhkKGBUqTJtA55SQ7DyDfE0Tv61qFE2RbatthHuKv1JElS7bDiuFBi&#10;Q88l5V/7H2fg+2172shj19zNtuGQrh92/Vp2xtzeDE9zUEKD/If/2q/WwGQ8TeH3TXwCen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n/lZXHAAAA3QAAAA8AAAAAAAAAAAAA&#10;AAAAnwIAAGRycy9kb3ducmV2LnhtbFBLBQYAAAAABAAEAPcAAACTAwAAAAA=&#10;">
                  <v:imagedata r:id="rId27" o:title=""/>
                </v:shape>
                <w10:wrap type="square" anchorx="page" anchory="page"/>
              </v:group>
            </w:pict>
          </mc:Fallback>
        </mc:AlternateContent>
      </w:r>
      <w:r>
        <w:t xml:space="preserve">About 3 years ago I began to feel exhausted. I just didn’t feel </w:t>
      </w:r>
      <w:r>
        <w:t xml:space="preserve">like me. Things I could do without thinking suddenly became really difficult. I couldn’t remember names, I was tired all of the time. I felt anxious about meeting people and didn’t want to go out.  </w:t>
      </w:r>
    </w:p>
    <w:p w:rsidR="00A41799" w:rsidRDefault="007B178B">
      <w:pPr>
        <w:ind w:left="303" w:right="63"/>
      </w:pPr>
      <w:r>
        <w:t xml:space="preserve">Then the disturbed sleep began. Ordinarily I could sleep </w:t>
      </w:r>
      <w:r>
        <w:t xml:space="preserve">on a clothes line but now I seemed to wake up every hour, leaving me feeling totally drained. </w:t>
      </w:r>
    </w:p>
    <w:p w:rsidR="00A41799" w:rsidRDefault="007B178B">
      <w:pPr>
        <w:ind w:left="303" w:right="63"/>
      </w:pPr>
      <w:r>
        <w:t xml:space="preserve">I took to Google to see if I could figure out what was happening to me. After hours of research it dawned on me I was probably going though </w:t>
      </w:r>
      <w:proofErr w:type="spellStart"/>
      <w:r>
        <w:t>peri</w:t>
      </w:r>
      <w:proofErr w:type="spellEnd"/>
      <w:r>
        <w:t xml:space="preserve"> menopause. In ot</w:t>
      </w:r>
      <w:r>
        <w:t xml:space="preserve">her words I was on route to menopause.  </w:t>
      </w:r>
    </w:p>
    <w:p w:rsidR="00A41799" w:rsidRDefault="007B178B">
      <w:pPr>
        <w:spacing w:after="480" w:line="300" w:lineRule="auto"/>
        <w:ind w:left="293" w:right="3239" w:firstLine="0"/>
      </w:pPr>
      <w:r>
        <w:rPr>
          <w:i/>
        </w:rPr>
        <w:t xml:space="preserve">Why had no-one warned me?  Surely I was too young?  </w:t>
      </w:r>
    </w:p>
    <w:p w:rsidR="00A41799" w:rsidRDefault="007B178B">
      <w:pPr>
        <w:ind w:left="303" w:right="63"/>
      </w:pPr>
      <w:r>
        <w:t xml:space="preserve">Sadly I found I wasn’t.  </w:t>
      </w:r>
    </w:p>
    <w:p w:rsidR="00A41799" w:rsidRDefault="007B178B">
      <w:pPr>
        <w:spacing w:after="115" w:line="259" w:lineRule="auto"/>
        <w:ind w:left="10" w:right="302"/>
        <w:jc w:val="right"/>
      </w:pPr>
      <w:r>
        <w:rPr>
          <w:b/>
          <w:color w:val="656665"/>
          <w:sz w:val="76"/>
        </w:rPr>
        <w:t>Why Me?</w:t>
      </w:r>
    </w:p>
    <w:p w:rsidR="00A41799" w:rsidRDefault="007B178B">
      <w:pPr>
        <w:spacing w:after="67"/>
        <w:ind w:left="208"/>
      </w:pPr>
      <w:r>
        <w:rPr>
          <w:b/>
        </w:rPr>
        <w:t>The Impact</w:t>
      </w:r>
      <w:r>
        <w:t xml:space="preserve"> </w:t>
      </w:r>
    </w:p>
    <w:p w:rsidR="00A41799" w:rsidRDefault="007B178B">
      <w:pPr>
        <w:ind w:left="208" w:right="63"/>
      </w:pPr>
      <w:r>
        <w:t xml:space="preserve">The final straw was waking up one morning and feeling terrified to leave the house. This continued for a week. I felt unable to leave my room, terrified of the outside world. I knew it was my hormones but I couldn't control it.  </w:t>
      </w:r>
    </w:p>
    <w:p w:rsidR="00A41799" w:rsidRDefault="007B178B">
      <w:pPr>
        <w:ind w:left="208" w:right="63"/>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simplePos x="0" y="0"/>
                <wp:positionH relativeFrom="page">
                  <wp:posOffset>6502400</wp:posOffset>
                </wp:positionH>
                <wp:positionV relativeFrom="page">
                  <wp:posOffset>1557190</wp:posOffset>
                </wp:positionV>
                <wp:extent cx="1" cy="7155967"/>
                <wp:effectExtent l="0" t="0" r="0" b="0"/>
                <wp:wrapSquare wrapText="bothSides"/>
                <wp:docPr id="1599" name="Group 1599"/>
                <wp:cNvGraphicFramePr/>
                <a:graphic xmlns:a="http://schemas.openxmlformats.org/drawingml/2006/main">
                  <a:graphicData uri="http://schemas.microsoft.com/office/word/2010/wordprocessingGroup">
                    <wpg:wgp>
                      <wpg:cNvGrpSpPr/>
                      <wpg:grpSpPr>
                        <a:xfrm>
                          <a:off x="0" y="0"/>
                          <a:ext cx="1" cy="7155967"/>
                          <a:chOff x="0" y="0"/>
                          <a:chExt cx="1" cy="7155967"/>
                        </a:xfrm>
                      </wpg:grpSpPr>
                      <wps:wsp>
                        <wps:cNvPr id="178" name="Shape 178"/>
                        <wps:cNvSpPr/>
                        <wps:spPr>
                          <a:xfrm>
                            <a:off x="0" y="0"/>
                            <a:ext cx="0" cy="7155967"/>
                          </a:xfrm>
                          <a:custGeom>
                            <a:avLst/>
                            <a:gdLst/>
                            <a:ahLst/>
                            <a:cxnLst/>
                            <a:rect l="0" t="0" r="0" b="0"/>
                            <a:pathLst>
                              <a:path h="7155967">
                                <a:moveTo>
                                  <a:pt x="0" y="7155967"/>
                                </a:moveTo>
                                <a:lnTo>
                                  <a:pt x="0" y="0"/>
                                </a:lnTo>
                              </a:path>
                            </a:pathLst>
                          </a:custGeom>
                          <a:ln w="0" cap="flat">
                            <a:miter lim="100000"/>
                          </a:ln>
                        </wps:spPr>
                        <wps:style>
                          <a:lnRef idx="1">
                            <a:srgbClr val="656665"/>
                          </a:lnRef>
                          <a:fillRef idx="0">
                            <a:srgbClr val="000000">
                              <a:alpha val="0"/>
                            </a:srgbClr>
                          </a:fillRef>
                          <a:effectRef idx="0">
                            <a:scrgbClr r="0" g="0" b="0"/>
                          </a:effectRef>
                          <a:fontRef idx="none"/>
                        </wps:style>
                        <wps:bodyPr/>
                      </wps:wsp>
                    </wpg:wgp>
                  </a:graphicData>
                </a:graphic>
              </wp:anchor>
            </w:drawing>
          </mc:Choice>
          <mc:Fallback>
            <w:pict>
              <v:group w14:anchorId="1C40583E" id="Group 1599" o:spid="_x0000_s1026" style="position:absolute;margin-left:512pt;margin-top:122.6pt;width:0;height:563.45pt;z-index:251666432;mso-position-horizontal-relative:page;mso-position-vertical-relative:page" coordsize="0,7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">
                <v:shape id="Shape 178" o:spid="_x0000_s1027" style="position:absolute;width:0;height:71559;visibility:visible;mso-wrap-style:square;v-text-anchor:top" coordsize="0,7155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Qzq8UA&#10;AADcAAAADwAAAGRycy9kb3ducmV2LnhtbESPT2/CMAzF75P4DpGRuI2UIbGqI6DBQEK7jT8Hblbj&#10;tdUapzQBwrefD5N2s/We3/t5vkyuVTfqQ+PZwGScgSIuvW24MnA8bJ9zUCEiW2w9k4EHBVguBk9z&#10;LKy/8xfd9rFSEsKhQAN1jF2hdShrchjGviMW7dv3DqOsfaVtj3cJd61+ybKZdtiwNNTY0bqm8md/&#10;dQZWn+Uluen0lDbnDztrz/kqXwdjRsP0/gYqUor/5r/rnRX8V6GVZ2QC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DOrxQAAANwAAAAPAAAAAAAAAAAAAAAAAJgCAABkcnMv&#10;ZG93bnJldi54bWxQSwUGAAAAAAQABAD1AAAAigMAAAAA&#10;" path="m,7155967l,e" filled="f" strokecolor="#656665" strokeweight="0">
                  <v:stroke miterlimit="1" joinstyle="miter"/>
                  <v:path arrowok="t" textboxrect="0,0,0,7155967"/>
                </v:shape>
                <w10:wrap type="square"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1485900</wp:posOffset>
                </wp:positionV>
                <wp:extent cx="6261096" cy="7353300"/>
                <wp:effectExtent l="0" t="0" r="0" b="0"/>
                <wp:wrapSquare wrapText="bothSides"/>
                <wp:docPr id="1600" name="Group 1600"/>
                <wp:cNvGraphicFramePr/>
                <a:graphic xmlns:a="http://schemas.openxmlformats.org/drawingml/2006/main">
                  <a:graphicData uri="http://schemas.microsoft.com/office/word/2010/wordprocessingGroup">
                    <wpg:wgp>
                      <wpg:cNvGrpSpPr/>
                      <wpg:grpSpPr>
                        <a:xfrm>
                          <a:off x="0" y="0"/>
                          <a:ext cx="6261096" cy="7353300"/>
                          <a:chOff x="0" y="0"/>
                          <a:chExt cx="6261096" cy="7353300"/>
                        </a:xfrm>
                      </wpg:grpSpPr>
                      <pic:pic xmlns:pic="http://schemas.openxmlformats.org/drawingml/2006/picture">
                        <pic:nvPicPr>
                          <pic:cNvPr id="2158" name="Picture 2158"/>
                          <pic:cNvPicPr/>
                        </pic:nvPicPr>
                        <pic:blipFill>
                          <a:blip r:embed="rId28"/>
                          <a:stretch>
                            <a:fillRect/>
                          </a:stretch>
                        </pic:blipFill>
                        <pic:spPr>
                          <a:xfrm>
                            <a:off x="1" y="8636"/>
                            <a:ext cx="6224016" cy="7330440"/>
                          </a:xfrm>
                          <a:prstGeom prst="rect">
                            <a:avLst/>
                          </a:prstGeom>
                        </pic:spPr>
                      </pic:pic>
                      <pic:pic xmlns:pic="http://schemas.openxmlformats.org/drawingml/2006/picture">
                        <pic:nvPicPr>
                          <pic:cNvPr id="2160" name="Picture 2160"/>
                          <pic:cNvPicPr/>
                        </pic:nvPicPr>
                        <pic:blipFill>
                          <a:blip r:embed="rId29"/>
                          <a:stretch>
                            <a:fillRect/>
                          </a:stretch>
                        </pic:blipFill>
                        <pic:spPr>
                          <a:xfrm>
                            <a:off x="1" y="8636"/>
                            <a:ext cx="6248401" cy="7330440"/>
                          </a:xfrm>
                          <a:prstGeom prst="rect">
                            <a:avLst/>
                          </a:prstGeom>
                        </pic:spPr>
                      </pic:pic>
                      <pic:pic xmlns:pic="http://schemas.openxmlformats.org/drawingml/2006/picture">
                        <pic:nvPicPr>
                          <pic:cNvPr id="2159" name="Picture 2159"/>
                          <pic:cNvPicPr/>
                        </pic:nvPicPr>
                        <pic:blipFill>
                          <a:blip r:embed="rId30"/>
                          <a:stretch>
                            <a:fillRect/>
                          </a:stretch>
                        </pic:blipFill>
                        <pic:spPr>
                          <a:xfrm>
                            <a:off x="1" y="8636"/>
                            <a:ext cx="6224016" cy="7318249"/>
                          </a:xfrm>
                          <a:prstGeom prst="rect">
                            <a:avLst/>
                          </a:prstGeom>
                        </pic:spPr>
                      </pic:pic>
                      <pic:pic xmlns:pic="http://schemas.openxmlformats.org/drawingml/2006/picture">
                        <pic:nvPicPr>
                          <pic:cNvPr id="194" name="Picture 194"/>
                          <pic:cNvPicPr/>
                        </pic:nvPicPr>
                        <pic:blipFill>
                          <a:blip r:embed="rId31"/>
                          <a:stretch>
                            <a:fillRect/>
                          </a:stretch>
                        </pic:blipFill>
                        <pic:spPr>
                          <a:xfrm>
                            <a:off x="0" y="0"/>
                            <a:ext cx="6261096" cy="7353300"/>
                          </a:xfrm>
                          <a:prstGeom prst="rect">
                            <a:avLst/>
                          </a:prstGeom>
                        </pic:spPr>
                      </pic:pic>
                    </wpg:wgp>
                  </a:graphicData>
                </a:graphic>
              </wp:anchor>
            </w:drawing>
          </mc:Choice>
          <mc:Fallback>
            <w:pict>
              <v:group w14:anchorId="26959C0F" id="Group 1600" o:spid="_x0000_s1026" style="position:absolute;margin-left:0;margin-top:117pt;width:493pt;height:579pt;z-index:251667456;mso-position-horizontal-relative:page;mso-position-vertical-relative:page" coordsize="62610,7353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">
                <v:shape id="Picture 2158" o:spid="_x0000_s1027" type="#_x0000_t75" style="position:absolute;top:86;width:62240;height:73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E617BAAAA3QAAAA8AAABkcnMvZG93bnJldi54bWxET8uKwjAU3Q/4D+EK7sZUZQapRvFBxaWj&#10;gi4vzbUtNjcliVr9+slCcHk47+m8NbW4k/OVZQWDfgKCOLe64kLB8ZB9j0H4gKyxtkwKnuRhPut8&#10;TTHV9sF/dN+HQsQQ9ikqKENoUil9XpJB37cNceQu1hkMEbpCaoePGG5qOUySX2mw4thQYkOrkvLr&#10;/mYUbPLx63VyO16fR89LRlm7M+ulUr1uu5iACNSGj/jt3moFw8FPnBvfxCcg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4E617BAAAA3QAAAA8AAAAAAAAAAAAAAAAAnwIA&#10;AGRycy9kb3ducmV2LnhtbFBLBQYAAAAABAAEAPcAAACNAwAAAAA=&#10;">
                  <v:imagedata r:id="rId32" o:title=""/>
                </v:shape>
                <v:shape id="Picture 2160" o:spid="_x0000_s1028" type="#_x0000_t75" style="position:absolute;top:86;width:62484;height:73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DZoTDAAAA3QAAAA8AAABkcnMvZG93bnJldi54bWxET01rwkAQvQv9D8sUehHdmINIdBW1VDwU&#10;SlU8D9kxCWZnw87WpP313UOhx8f7Xm0G16oHBWk8G5hNM1DEpbcNVwYu57fJApREZIutZzLwTQKb&#10;9dNohYX1PX/S4xQrlUJYCjRQx9gVWktZk0OZ+o44cTcfHMYEQ6VtwD6Fu1bnWTbXDhtODTV2tK+p&#10;vJ++nAEJ0r8e9j9h4Y/jnXs/5B8XuRrz8jxsl6AiDfFf/Oc+WgP5bJ72pzfpCej1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gNmhMMAAADdAAAADwAAAAAAAAAAAAAAAACf&#10;AgAAZHJzL2Rvd25yZXYueG1sUEsFBgAAAAAEAAQA9wAAAI8DAAAAAA==&#10;">
                  <v:imagedata r:id="rId33" o:title=""/>
                </v:shape>
                <v:shape id="Picture 2159" o:spid="_x0000_s1029" type="#_x0000_t75" style="position:absolute;top:86;width:62240;height:73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ohLTHAAAA3QAAAA8AAABkcnMvZG93bnJldi54bWxEj09rwkAUxO8Fv8PyhN7qJoFETV2lfxCK&#10;1oOxhx5fs88kmH0bsltNv70rCD0OM/MbZrEaTCvO1LvGsoJ4EoEgLq1uuFLwdVg/zUA4j6yxtUwK&#10;/sjBajl6WGCu7YX3dC58JQKEXY4Kau+7XEpX1mTQTWxHHLyj7Q36IPtK6h4vAW5amURRJg02HBZq&#10;7OitpvJU/BoF0/X77nNXZdus2MRZuv8efujwqtTjeHh5BuFp8P/he/tDK0jidA63N+EJyO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cohLTHAAAA3QAAAA8AAAAAAAAAAAAA&#10;AAAAnwIAAGRycy9kb3ducmV2LnhtbFBLBQYAAAAABAAEAPcAAACTAwAAAAA=&#10;">
                  <v:imagedata r:id="rId34" o:title=""/>
                </v:shape>
                <v:shape id="Picture 194" o:spid="_x0000_s1030" type="#_x0000_t75" style="position:absolute;width:62610;height:73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qINrCAAAA3AAAAA8AAABkcnMvZG93bnJldi54bWxET01rwkAQvQv9D8sUvOlGkWKjqxRLxJNS&#10;Faq3MTvNhmZnQ3aN6b93C4K3ebzPmS87W4mWGl86VjAaJiCIc6dLLhQcD9lgCsIHZI2VY1LwRx6W&#10;i5feHFPtbvxF7T4UIoawT1GBCaFOpfS5IYt+6GriyP24xmKIsCmkbvAWw20lx0nyJi2WHBsM1rQy&#10;lP/ur1bBdn3JrD+Y3fZ8Oo4+V99Vy2WmVP+1+5iBCNSFp/jh3ug4/30C/8/EC+Ti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qiDawgAAANwAAAAPAAAAAAAAAAAAAAAAAJ8C&#10;AABkcnMvZG93bnJldi54bWxQSwUGAAAAAAQABAD3AAAAjgMAAAAA&#10;">
                  <v:imagedata r:id="rId35" o:title=""/>
                </v:shape>
                <w10:wrap type="square" anchorx="page" anchory="page"/>
              </v:group>
            </w:pict>
          </mc:Fallback>
        </mc:AlternateContent>
      </w:r>
      <w:r>
        <w:t>The menopause was causin</w:t>
      </w:r>
      <w:r>
        <w:t>g all of this. Shocked, I began to ask my friends and family to see who might be going through the same thing. Surprisingly the older women I asked said they “just got on with it” but they hadn’t worked at the time. Friends my age didn’t seem to know anyth</w:t>
      </w:r>
      <w:r>
        <w:t xml:space="preserve">ing about what to expect.  </w:t>
      </w:r>
    </w:p>
    <w:p w:rsidR="00A41799" w:rsidRDefault="007B178B">
      <w:pPr>
        <w:ind w:left="208" w:right="63"/>
      </w:pPr>
      <w:r>
        <w:t xml:space="preserve">I was on my own. </w:t>
      </w:r>
    </w:p>
    <w:p w:rsidR="00A41799" w:rsidRDefault="007B178B">
      <w:pPr>
        <w:ind w:left="208" w:right="63"/>
      </w:pPr>
      <w:r>
        <w:t>Miss Menopause was born from the sad fact that everyone seems to be missing the menopause. As 100% of all women will go through this stage in their lives, it truly seems like the last taboo. I’m on a mission to educate organisations and their employees. To</w:t>
      </w:r>
      <w:r>
        <w:t xml:space="preserve"> make it ok to talk about the subject and support those women who need it. Menopause can last for 10 years.  </w:t>
      </w:r>
    </w:p>
    <w:p w:rsidR="00A41799" w:rsidRDefault="007B178B">
      <w:pPr>
        <w:ind w:left="208" w:right="63"/>
      </w:pPr>
      <w:r>
        <w:t xml:space="preserve">If you care about your customers, and your people, missing the menopause is not an option. </w:t>
      </w:r>
      <w:r>
        <w:rPr>
          <w:b/>
        </w:rPr>
        <w:t>I’m here to help you…</w:t>
      </w:r>
      <w:r>
        <w:t xml:space="preserve"> </w:t>
      </w:r>
    </w:p>
    <w:p w:rsidR="00A41799" w:rsidRDefault="00A41799">
      <w:pPr>
        <w:sectPr w:rsidR="00A41799">
          <w:headerReference w:type="even" r:id="rId36"/>
          <w:headerReference w:type="default" r:id="rId37"/>
          <w:footerReference w:type="even" r:id="rId38"/>
          <w:footerReference w:type="default" r:id="rId39"/>
          <w:headerReference w:type="first" r:id="rId40"/>
          <w:footerReference w:type="first" r:id="rId41"/>
          <w:pgSz w:w="20480" w:h="15360" w:orient="landscape"/>
          <w:pgMar w:top="1096" w:right="1118" w:bottom="1612" w:left="10547" w:header="720" w:footer="720" w:gutter="0"/>
          <w:pgNumType w:start="0"/>
          <w:cols w:space="720"/>
          <w:titlePg/>
        </w:sectPr>
      </w:pPr>
    </w:p>
    <w:p w:rsidR="00A41799" w:rsidRDefault="007B178B">
      <w:pPr>
        <w:pStyle w:val="Heading1"/>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simplePos x="0" y="0"/>
                <wp:positionH relativeFrom="column">
                  <wp:posOffset>3939261</wp:posOffset>
                </wp:positionH>
                <wp:positionV relativeFrom="paragraph">
                  <wp:posOffset>-1814925</wp:posOffset>
                </wp:positionV>
                <wp:extent cx="1" cy="7155967"/>
                <wp:effectExtent l="0" t="0" r="0" b="0"/>
                <wp:wrapSquare wrapText="bothSides"/>
                <wp:docPr id="1948" name="Group 1948"/>
                <wp:cNvGraphicFramePr/>
                <a:graphic xmlns:a="http://schemas.openxmlformats.org/drawingml/2006/main">
                  <a:graphicData uri="http://schemas.microsoft.com/office/word/2010/wordprocessingGroup">
                    <wpg:wgp>
                      <wpg:cNvGrpSpPr/>
                      <wpg:grpSpPr>
                        <a:xfrm>
                          <a:off x="0" y="0"/>
                          <a:ext cx="1" cy="7155967"/>
                          <a:chOff x="0" y="0"/>
                          <a:chExt cx="1" cy="7155967"/>
                        </a:xfrm>
                      </wpg:grpSpPr>
                      <wps:wsp>
                        <wps:cNvPr id="226" name="Shape 226"/>
                        <wps:cNvSpPr/>
                        <wps:spPr>
                          <a:xfrm>
                            <a:off x="0" y="0"/>
                            <a:ext cx="0" cy="7155967"/>
                          </a:xfrm>
                          <a:custGeom>
                            <a:avLst/>
                            <a:gdLst/>
                            <a:ahLst/>
                            <a:cxnLst/>
                            <a:rect l="0" t="0" r="0" b="0"/>
                            <a:pathLst>
                              <a:path h="7155967">
                                <a:moveTo>
                                  <a:pt x="0" y="7155967"/>
                                </a:moveTo>
                                <a:lnTo>
                                  <a:pt x="0" y="0"/>
                                </a:lnTo>
                              </a:path>
                            </a:pathLst>
                          </a:custGeom>
                          <a:ln w="0" cap="flat">
                            <a:miter lim="100000"/>
                          </a:ln>
                        </wps:spPr>
                        <wps:style>
                          <a:lnRef idx="1">
                            <a:srgbClr val="656665"/>
                          </a:lnRef>
                          <a:fillRef idx="0">
                            <a:srgbClr val="000000">
                              <a:alpha val="0"/>
                            </a:srgbClr>
                          </a:fillRef>
                          <a:effectRef idx="0">
                            <a:scrgbClr r="0" g="0" b="0"/>
                          </a:effectRef>
                          <a:fontRef idx="none"/>
                        </wps:style>
                        <wps:bodyPr/>
                      </wps:wsp>
                    </wpg:wgp>
                  </a:graphicData>
                </a:graphic>
              </wp:anchor>
            </w:drawing>
          </mc:Choice>
          <mc:Fallback>
            <w:pict>
              <v:group w14:anchorId="7ACF03D5" id="Group 1948" o:spid="_x0000_s1026" style="position:absolute;margin-left:310.2pt;margin-top:-142.9pt;width:0;height:563.45pt;z-index:251668480" coordsize="0,7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">
                <v:shape id="Shape 226" o:spid="_x0000_s1027" style="position:absolute;width:0;height:71559;visibility:visible;mso-wrap-style:square;v-text-anchor:top" coordsize="0,7155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MI8QA&#10;AADcAAAADwAAAGRycy9kb3ducmV2LnhtbESPQWvCQBSE70L/w/IKvemmEUKIbkK1LRRv2nrw9sg+&#10;k2D2bZrd6vbfu4LgcZiZb5hlFUwvzjS6zrKC11kCgri2uuNGwc/35zQH4Tyyxt4yKfgnB1X5NFli&#10;oe2Ft3Te+UZECLsCFbTeD4WUrm7JoJvZgTh6Rzsa9FGOjdQjXiLc9DJNkkwa7DgutDjQuqX6tPsz&#10;Clab+jeY+XwfPg7vOusP+SpfO6VensPbAoSn4B/he/tLK0jTDG5n4hGQ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xTCPEAAAA3AAAAA8AAAAAAAAAAAAAAAAAmAIAAGRycy9k&#10;b3ducmV2LnhtbFBLBQYAAAAABAAEAPUAAACJAwAAAAA=&#10;" path="m,7155967l,e" filled="f" strokecolor="#656665" strokeweight="0">
                  <v:stroke miterlimit="1" joinstyle="miter"/>
                  <v:path arrowok="t" textboxrect="0,0,0,7155967"/>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simplePos x="0" y="0"/>
                <wp:positionH relativeFrom="column">
                  <wp:posOffset>1104900</wp:posOffset>
                </wp:positionH>
                <wp:positionV relativeFrom="paragraph">
                  <wp:posOffset>-1806872</wp:posOffset>
                </wp:positionV>
                <wp:extent cx="1549400" cy="1498600"/>
                <wp:effectExtent l="0" t="0" r="0" b="0"/>
                <wp:wrapSquare wrapText="bothSides"/>
                <wp:docPr id="1945" name="Group 1945"/>
                <wp:cNvGraphicFramePr/>
                <a:graphic xmlns:a="http://schemas.openxmlformats.org/drawingml/2006/main">
                  <a:graphicData uri="http://schemas.microsoft.com/office/word/2010/wordprocessingGroup">
                    <wpg:wgp>
                      <wpg:cNvGrpSpPr/>
                      <wpg:grpSpPr>
                        <a:xfrm>
                          <a:off x="0" y="0"/>
                          <a:ext cx="1549400" cy="1498600"/>
                          <a:chOff x="0" y="0"/>
                          <a:chExt cx="1549400" cy="1498600"/>
                        </a:xfrm>
                      </wpg:grpSpPr>
                      <pic:pic xmlns:pic="http://schemas.openxmlformats.org/drawingml/2006/picture">
                        <pic:nvPicPr>
                          <pic:cNvPr id="2161" name="Picture 2161"/>
                          <pic:cNvPicPr/>
                        </pic:nvPicPr>
                        <pic:blipFill>
                          <a:blip r:embed="rId42"/>
                          <a:stretch>
                            <a:fillRect/>
                          </a:stretch>
                        </pic:blipFill>
                        <pic:spPr>
                          <a:xfrm>
                            <a:off x="-4063" y="-4571"/>
                            <a:ext cx="1554480" cy="1502664"/>
                          </a:xfrm>
                          <a:prstGeom prst="rect">
                            <a:avLst/>
                          </a:prstGeom>
                        </pic:spPr>
                      </pic:pic>
                      <wps:wsp>
                        <wps:cNvPr id="200" name="Shape 200"/>
                        <wps:cNvSpPr/>
                        <wps:spPr>
                          <a:xfrm>
                            <a:off x="2540" y="1054"/>
                            <a:ext cx="1540675" cy="1493838"/>
                          </a:xfrm>
                          <a:custGeom>
                            <a:avLst/>
                            <a:gdLst/>
                            <a:ahLst/>
                            <a:cxnLst/>
                            <a:rect l="0" t="0" r="0" b="0"/>
                            <a:pathLst>
                              <a:path w="1540675" h="1493838">
                                <a:moveTo>
                                  <a:pt x="0" y="0"/>
                                </a:moveTo>
                                <a:lnTo>
                                  <a:pt x="0" y="1493838"/>
                                </a:lnTo>
                                <a:lnTo>
                                  <a:pt x="1540675" y="1493838"/>
                                </a:lnTo>
                                <a:lnTo>
                                  <a:pt x="1540675" y="0"/>
                                </a:lnTo>
                                <a:lnTo>
                                  <a:pt x="0" y="0"/>
                                </a:lnTo>
                                <a:close/>
                              </a:path>
                            </a:pathLst>
                          </a:custGeom>
                          <a:ln w="38100" cap="flat">
                            <a:miter lim="100000"/>
                          </a:ln>
                        </wps:spPr>
                        <wps:style>
                          <a:lnRef idx="1">
                            <a:srgbClr val="FAB4A5"/>
                          </a:lnRef>
                          <a:fillRef idx="0">
                            <a:srgbClr val="000000">
                              <a:alpha val="0"/>
                            </a:srgbClr>
                          </a:fillRef>
                          <a:effectRef idx="0">
                            <a:scrgbClr r="0" g="0" b="0"/>
                          </a:effectRef>
                          <a:fontRef idx="none"/>
                        </wps:style>
                        <wps:bodyPr/>
                      </wps:wsp>
                    </wpg:wgp>
                  </a:graphicData>
                </a:graphic>
              </wp:anchor>
            </w:drawing>
          </mc:Choice>
          <mc:Fallback>
            <w:pict>
              <v:group w14:anchorId="2B1AB07A" id="Group 1945" o:spid="_x0000_s1026" style="position:absolute;margin-left:87pt;margin-top:-142.25pt;width:122pt;height:118pt;z-index:251669504" coordsize="15494,14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">
                <v:shape id="Picture 2161" o:spid="_x0000_s1027" type="#_x0000_t75" style="position:absolute;left:-40;top:-45;width:15544;height:15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JFFrGAAAA3QAAAA8AAABkcnMvZG93bnJldi54bWxEj9FqwkAURN8L/YflCn2rmyhoja5SCoVW&#10;EG30Ay7ZaxLN3o27W41+vSsU+jjMzBlmtuhMI87kfG1ZQdpPQBAXVtdcKthtP1/fQPiArLGxTAqu&#10;5GExf36aYabthX/onIdSRAj7DBVUIbSZlL6oyKDv25Y4envrDIYoXSm1w0uEm0YOkmQkDdYcFyps&#10;6aOi4pj/GgUuHxacm4PZ3K7D9Xj8vTxNVielXnrd+xREoC78h//aX1rBIB2l8HgTn4C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0kUWsYAAADdAAAADwAAAAAAAAAAAAAA&#10;AACfAgAAZHJzL2Rvd25yZXYueG1sUEsFBgAAAAAEAAQA9wAAAJIDAAAAAA==&#10;">
                  <v:imagedata r:id="rId43" o:title=""/>
                </v:shape>
                <v:shape id="Shape 200" o:spid="_x0000_s1028" style="position:absolute;left:25;top:10;width:15407;height:14938;visibility:visible;mso-wrap-style:square;v-text-anchor:top" coordsize="1540675,149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76cQA&#10;AADcAAAADwAAAGRycy9kb3ducmV2LnhtbESPQUsDMRSE7wX/Q3iCtzarBylrs0UKggdFWwt6fLt5&#10;Zhc3L0sS06y/vhEEj8PMfMNsttmOIpEPg2MF16sKBHHn9MBGwfHtYbkGESKyxtExKZgpwLa5WGyw&#10;1u7Ee0qHaESBcKhRQR/jVEsZup4shpWbiIv36bzFWKQ3Uns8Fbgd5U1V3UqLA5eFHifa9dR9Hb6t&#10;grx+2r3Mxv+k9GzS+0f27evcKnV1me/vQETK8T/8137UCgoRfs+UIyC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8O+nEAAAA3AAAAA8AAAAAAAAAAAAAAAAAmAIAAGRycy9k&#10;b3ducmV2LnhtbFBLBQYAAAAABAAEAPUAAACJAwAAAAA=&#10;" path="m,l,1493838r1540675,l1540675,,,xe" filled="f" strokecolor="#fab4a5" strokeweight="3pt">
                  <v:stroke miterlimit="1" joinstyle="miter"/>
                  <v:path arrowok="t" textboxrect="0,0,1540675,1493838"/>
                </v:shape>
                <w10:wrap type="square"/>
              </v:group>
            </w:pict>
          </mc:Fallback>
        </mc:AlternateContent>
      </w:r>
      <w:r>
        <w:t xml:space="preserve">Miss Menopause for Women </w:t>
      </w:r>
    </w:p>
    <w:p w:rsidR="00A41799" w:rsidRDefault="007B178B">
      <w:pPr>
        <w:spacing w:after="323"/>
        <w:ind w:left="10"/>
      </w:pPr>
      <w:r>
        <w:rPr>
          <w:b/>
        </w:rPr>
        <w:t xml:space="preserve">Is the menopause the last taboo? Find out more about how it could affect you. </w:t>
      </w:r>
    </w:p>
    <w:p w:rsidR="00A41799" w:rsidRDefault="007B178B">
      <w:pPr>
        <w:spacing w:after="303"/>
        <w:ind w:left="10" w:right="63"/>
      </w:pPr>
      <w:r>
        <w:t>This is a service for working women who will go through the menopause. Providing information and the opportunity to share stories in a fun and engaging</w:t>
      </w:r>
      <w:r>
        <w:t xml:space="preserve"> way.  </w:t>
      </w:r>
    </w:p>
    <w:p w:rsidR="00A41799" w:rsidRDefault="007B178B">
      <w:pPr>
        <w:spacing w:after="13"/>
        <w:ind w:left="10" w:right="63"/>
      </w:pPr>
      <w:r>
        <w:t xml:space="preserve">Learn about what the menopause is and what to expect. How best to take care of yourself. Treatments and options open to you and what your plan will be when the time comes. </w:t>
      </w:r>
    </w:p>
    <w:p w:rsidR="00A41799" w:rsidRDefault="007B178B">
      <w:pPr>
        <w:spacing w:after="30" w:line="265" w:lineRule="auto"/>
        <w:ind w:left="730" w:right="608"/>
        <w:jc w:val="center"/>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simplePos x="0" y="0"/>
                <wp:positionH relativeFrom="column">
                  <wp:posOffset>1090485</wp:posOffset>
                </wp:positionH>
                <wp:positionV relativeFrom="paragraph">
                  <wp:posOffset>-1806872</wp:posOffset>
                </wp:positionV>
                <wp:extent cx="1576515" cy="1498600"/>
                <wp:effectExtent l="0" t="0" r="0" b="0"/>
                <wp:wrapSquare wrapText="bothSides"/>
                <wp:docPr id="1946" name="Group 1946"/>
                <wp:cNvGraphicFramePr/>
                <a:graphic xmlns:a="http://schemas.openxmlformats.org/drawingml/2006/main">
                  <a:graphicData uri="http://schemas.microsoft.com/office/word/2010/wordprocessingGroup">
                    <wpg:wgp>
                      <wpg:cNvGrpSpPr/>
                      <wpg:grpSpPr>
                        <a:xfrm>
                          <a:off x="0" y="0"/>
                          <a:ext cx="1576515" cy="1498600"/>
                          <a:chOff x="0" y="0"/>
                          <a:chExt cx="1576515" cy="1498600"/>
                        </a:xfrm>
                      </wpg:grpSpPr>
                      <pic:pic xmlns:pic="http://schemas.openxmlformats.org/drawingml/2006/picture">
                        <pic:nvPicPr>
                          <pic:cNvPr id="2162" name="Picture 2162"/>
                          <pic:cNvPicPr/>
                        </pic:nvPicPr>
                        <pic:blipFill>
                          <a:blip r:embed="rId44"/>
                          <a:stretch>
                            <a:fillRect/>
                          </a:stretch>
                        </pic:blipFill>
                        <pic:spPr>
                          <a:xfrm>
                            <a:off x="-2856" y="-4063"/>
                            <a:ext cx="1578864" cy="1502664"/>
                          </a:xfrm>
                          <a:prstGeom prst="rect">
                            <a:avLst/>
                          </a:prstGeom>
                        </pic:spPr>
                      </pic:pic>
                      <wps:wsp>
                        <wps:cNvPr id="204" name="Shape 204"/>
                        <wps:cNvSpPr/>
                        <wps:spPr>
                          <a:xfrm>
                            <a:off x="0" y="4432"/>
                            <a:ext cx="1570825" cy="1493838"/>
                          </a:xfrm>
                          <a:custGeom>
                            <a:avLst/>
                            <a:gdLst/>
                            <a:ahLst/>
                            <a:cxnLst/>
                            <a:rect l="0" t="0" r="0" b="0"/>
                            <a:pathLst>
                              <a:path w="1570825" h="1493838">
                                <a:moveTo>
                                  <a:pt x="0" y="0"/>
                                </a:moveTo>
                                <a:lnTo>
                                  <a:pt x="0" y="1493838"/>
                                </a:lnTo>
                                <a:lnTo>
                                  <a:pt x="1570825" y="1493838"/>
                                </a:lnTo>
                                <a:lnTo>
                                  <a:pt x="1570825" y="0"/>
                                </a:lnTo>
                                <a:lnTo>
                                  <a:pt x="0" y="0"/>
                                </a:lnTo>
                                <a:close/>
                              </a:path>
                            </a:pathLst>
                          </a:custGeom>
                          <a:ln w="38100" cap="flat">
                            <a:miter lim="100000"/>
                          </a:ln>
                        </wps:spPr>
                        <wps:style>
                          <a:lnRef idx="1">
                            <a:srgbClr val="FAB4A5"/>
                          </a:lnRef>
                          <a:fillRef idx="0">
                            <a:srgbClr val="000000">
                              <a:alpha val="0"/>
                            </a:srgbClr>
                          </a:fillRef>
                          <a:effectRef idx="0">
                            <a:scrgbClr r="0" g="0" b="0"/>
                          </a:effectRef>
                          <a:fontRef idx="none"/>
                        </wps:style>
                        <wps:bodyPr/>
                      </wps:wsp>
                    </wpg:wgp>
                  </a:graphicData>
                </a:graphic>
              </wp:anchor>
            </w:drawing>
          </mc:Choice>
          <mc:Fallback>
            <w:pict>
              <v:group w14:anchorId="03C07066" id="Group 1946" o:spid="_x0000_s1026" style="position:absolute;margin-left:85.85pt;margin-top:-142.25pt;width:124.15pt;height:118pt;z-index:251670528" coordsize="15765,14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">
                <v:shape id="Picture 2162" o:spid="_x0000_s1027" type="#_x0000_t75" style="position:absolute;left:-28;top:-40;width:15788;height:15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r1b3GAAAA3QAAAA8AAABkcnMvZG93bnJldi54bWxEj09rAjEUxO9Cv0N4hV5Es+5BZWuUtiB4&#10;UMG/59fNc7N087Ikqa7fvikIHoeZ+Q0zW3S2EVfyoXasYDTMQBCXTtdcKTgeloMpiBCRNTaOScGd&#10;AizmL70ZFtrdeEfXfaxEgnAoUIGJsS2kDKUhi2HoWuLkXZy3GJP0ldQebwluG5ln2VharDktGGzp&#10;y1D5s/+1Clb9iTuHy3b5ve53fmNOn9v7ZKfU22v38Q4iUhef4Ud7pRXko3EO/2/SE5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vVvcYAAADdAAAADwAAAAAAAAAAAAAA&#10;AACfAgAAZHJzL2Rvd25yZXYueG1sUEsFBgAAAAAEAAQA9wAAAJIDAAAAAA==&#10;">
                  <v:imagedata r:id="rId45" o:title=""/>
                </v:shape>
                <v:shape id="Shape 204" o:spid="_x0000_s1028" style="position:absolute;top:44;width:15708;height:14938;visibility:visible;mso-wrap-style:square;v-text-anchor:top" coordsize="1570825,149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0zesUA&#10;AADcAAAADwAAAGRycy9kb3ducmV2LnhtbESPQWvCQBSE70L/w/KE3nSjViOpq0SL4EWxtt4f2WcS&#10;zL5Ns1sT/323IHgcZuYbZrHqTCVu1LjSsoLRMAJBnFldcq7g+2s7mINwHlljZZkU3MnBavnSW2Ci&#10;bcufdDv5XAQIuwQVFN7XiZQuK8igG9qaOHgX2xj0QTa51A22AW4qOY6imTRYclgosKZNQdn19GsU&#10;TPJ4Wqbr/cckPk+PP+35kG7nB6Ve+136DsJT55/hR3unFYyjN/g/E4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TN6xQAAANwAAAAPAAAAAAAAAAAAAAAAAJgCAABkcnMv&#10;ZG93bnJldi54bWxQSwUGAAAAAAQABAD1AAAAigMAAAAA&#10;" path="m,l,1493838r1570825,l1570825,,,xe" filled="f" strokecolor="#fab4a5" strokeweight="3pt">
                  <v:stroke miterlimit="1" joinstyle="miter"/>
                  <v:path arrowok="t" textboxrect="0,0,1570825,1493838"/>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simplePos x="0" y="0"/>
                <wp:positionH relativeFrom="column">
                  <wp:posOffset>3922040</wp:posOffset>
                </wp:positionH>
                <wp:positionV relativeFrom="paragraph">
                  <wp:posOffset>-1802225</wp:posOffset>
                </wp:positionV>
                <wp:extent cx="1" cy="7155967"/>
                <wp:effectExtent l="0" t="0" r="0" b="0"/>
                <wp:wrapSquare wrapText="bothSides"/>
                <wp:docPr id="1949" name="Group 1949"/>
                <wp:cNvGraphicFramePr/>
                <a:graphic xmlns:a="http://schemas.openxmlformats.org/drawingml/2006/main">
                  <a:graphicData uri="http://schemas.microsoft.com/office/word/2010/wordprocessingGroup">
                    <wpg:wgp>
                      <wpg:cNvGrpSpPr/>
                      <wpg:grpSpPr>
                        <a:xfrm>
                          <a:off x="0" y="0"/>
                          <a:ext cx="1" cy="7155967"/>
                          <a:chOff x="0" y="0"/>
                          <a:chExt cx="1" cy="7155967"/>
                        </a:xfrm>
                      </wpg:grpSpPr>
                      <wps:wsp>
                        <wps:cNvPr id="234" name="Shape 234"/>
                        <wps:cNvSpPr/>
                        <wps:spPr>
                          <a:xfrm>
                            <a:off x="0" y="0"/>
                            <a:ext cx="0" cy="7155967"/>
                          </a:xfrm>
                          <a:custGeom>
                            <a:avLst/>
                            <a:gdLst/>
                            <a:ahLst/>
                            <a:cxnLst/>
                            <a:rect l="0" t="0" r="0" b="0"/>
                            <a:pathLst>
                              <a:path h="7155967">
                                <a:moveTo>
                                  <a:pt x="0" y="7155967"/>
                                </a:moveTo>
                                <a:lnTo>
                                  <a:pt x="0" y="0"/>
                                </a:lnTo>
                              </a:path>
                            </a:pathLst>
                          </a:custGeom>
                          <a:ln w="0" cap="flat">
                            <a:miter lim="100000"/>
                          </a:ln>
                        </wps:spPr>
                        <wps:style>
                          <a:lnRef idx="1">
                            <a:srgbClr val="656665"/>
                          </a:lnRef>
                          <a:fillRef idx="0">
                            <a:srgbClr val="000000">
                              <a:alpha val="0"/>
                            </a:srgbClr>
                          </a:fillRef>
                          <a:effectRef idx="0">
                            <a:scrgbClr r="0" g="0" b="0"/>
                          </a:effectRef>
                          <a:fontRef idx="none"/>
                        </wps:style>
                        <wps:bodyPr/>
                      </wps:wsp>
                    </wpg:wgp>
                  </a:graphicData>
                </a:graphic>
              </wp:anchor>
            </w:drawing>
          </mc:Choice>
          <mc:Fallback>
            <w:pict>
              <v:group w14:anchorId="03125E66" id="Group 1949" o:spid="_x0000_s1026" style="position:absolute;margin-left:308.8pt;margin-top:-141.9pt;width:0;height:563.45pt;z-index:251671552" coordsize="0,71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">
                <v:shape id="Shape 234" o:spid="_x0000_s1027" style="position:absolute;width:0;height:71559;visibility:visible;mso-wrap-style:square;v-text-anchor:top" coordsize="0,7155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hEsQA&#10;AADcAAAADwAAAGRycy9kb3ducmV2LnhtbESPT4vCMBTE7wv7HcJb8LamWpFSjaKuguxt/XPw9mie&#10;bbF56TZR47c3Cwseh5n5DTOdB9OIG3Wutqxg0E9AEBdW11wqOOw3nxkI55E1NpZJwYMczGfvb1PM&#10;tb3zD912vhQRwi5HBZX3bS6lKyoy6Pq2JY7e2XYGfZRdKXWH9wg3jRwmyVgarDkuVNjSqqLisrsa&#10;Bcvv4jeYND2G9elLj5tTtsxWTqneR1hMQHgK/hX+b2+1gmE6gr8z8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24RLEAAAA3AAAAA8AAAAAAAAAAAAAAAAAmAIAAGRycy9k&#10;b3ducmV2LnhtbFBLBQYAAAAABAAEAPUAAACJAwAAAAA=&#10;" path="m,7155967l,e" filled="f" strokecolor="#656665" strokeweight="0">
                  <v:stroke miterlimit="1" joinstyle="miter"/>
                  <v:path arrowok="t" textboxrect="0,0,0,7155967"/>
                </v:shape>
                <w10:wrap type="square"/>
              </v:group>
            </w:pict>
          </mc:Fallback>
        </mc:AlternateContent>
      </w:r>
      <w:r>
        <w:rPr>
          <w:b/>
          <w:sz w:val="48"/>
        </w:rPr>
        <w:t xml:space="preserve">Miss Menopause for Managers </w:t>
      </w:r>
    </w:p>
    <w:p w:rsidR="00A41799" w:rsidRDefault="007B178B">
      <w:pPr>
        <w:spacing w:after="303"/>
        <w:ind w:left="10"/>
      </w:pPr>
      <w:r>
        <w:rPr>
          <w:b/>
        </w:rPr>
        <w:t xml:space="preserve">Would you know how to support a team member </w:t>
      </w:r>
      <w:r>
        <w:rPr>
          <w:b/>
        </w:rPr>
        <w:t xml:space="preserve">going through the menopause? We will educate you on how to best help. </w:t>
      </w:r>
    </w:p>
    <w:p w:rsidR="00A41799" w:rsidRDefault="007B178B">
      <w:pPr>
        <w:spacing w:after="323"/>
        <w:ind w:left="10" w:right="63"/>
      </w:pPr>
      <w:r>
        <w:t>Without the help and support of managers, women struggle to share their symptoms and stories about their menopause symptoms. It’s therefore vital that leaders are educated as to what wo</w:t>
      </w:r>
      <w:r>
        <w:t xml:space="preserve">man may go through and how to help and support them. </w:t>
      </w:r>
    </w:p>
    <w:p w:rsidR="00A41799" w:rsidRDefault="007B178B">
      <w:pPr>
        <w:spacing w:after="8"/>
        <w:ind w:left="10" w:right="63"/>
      </w:pPr>
      <w:r>
        <w:t xml:space="preserve">As well as learning about the menopause and its symptoms managers will work through policies and case studies to leave with a plan of how they will support their women. </w:t>
      </w:r>
    </w:p>
    <w:p w:rsidR="00A41799" w:rsidRDefault="007B178B">
      <w:pPr>
        <w:pStyle w:val="Heading1"/>
        <w:spacing w:line="259" w:lineRule="auto"/>
        <w:ind w:left="257" w:right="0" w:firstLine="0"/>
        <w:jc w:val="center"/>
      </w:pPr>
      <w:r>
        <w:rPr>
          <w:color w:val="656665"/>
          <w:sz w:val="76"/>
        </w:rPr>
        <w:t>What we do</w:t>
      </w:r>
    </w:p>
    <w:p w:rsidR="00A41799" w:rsidRDefault="007B178B">
      <w:pPr>
        <w:spacing w:after="525" w:line="259" w:lineRule="auto"/>
        <w:ind w:left="1740" w:firstLine="0"/>
      </w:pPr>
      <w:r>
        <w:rPr>
          <w:rFonts w:ascii="Calibri" w:eastAsia="Calibri" w:hAnsi="Calibri" w:cs="Calibri"/>
          <w:noProof/>
          <w:color w:val="000000"/>
          <w:sz w:val="22"/>
        </w:rPr>
        <mc:AlternateContent>
          <mc:Choice Requires="wpg">
            <w:drawing>
              <wp:inline distT="0" distB="0" distL="0" distR="0">
                <wp:extent cx="1477163" cy="1498600"/>
                <wp:effectExtent l="0" t="0" r="0" b="0"/>
                <wp:docPr id="1947" name="Group 1947"/>
                <wp:cNvGraphicFramePr/>
                <a:graphic xmlns:a="http://schemas.openxmlformats.org/drawingml/2006/main">
                  <a:graphicData uri="http://schemas.microsoft.com/office/word/2010/wordprocessingGroup">
                    <wpg:wgp>
                      <wpg:cNvGrpSpPr/>
                      <wpg:grpSpPr>
                        <a:xfrm>
                          <a:off x="0" y="0"/>
                          <a:ext cx="1477163" cy="1498600"/>
                          <a:chOff x="0" y="0"/>
                          <a:chExt cx="1477163" cy="1498600"/>
                        </a:xfrm>
                      </wpg:grpSpPr>
                      <pic:pic xmlns:pic="http://schemas.openxmlformats.org/drawingml/2006/picture">
                        <pic:nvPicPr>
                          <pic:cNvPr id="2163" name="Picture 2163"/>
                          <pic:cNvPicPr/>
                        </pic:nvPicPr>
                        <pic:blipFill>
                          <a:blip r:embed="rId46"/>
                          <a:stretch>
                            <a:fillRect/>
                          </a:stretch>
                        </pic:blipFill>
                        <pic:spPr>
                          <a:xfrm>
                            <a:off x="-3898" y="-4063"/>
                            <a:ext cx="1478280" cy="1502664"/>
                          </a:xfrm>
                          <a:prstGeom prst="rect">
                            <a:avLst/>
                          </a:prstGeom>
                        </pic:spPr>
                      </pic:pic>
                      <wps:wsp>
                        <wps:cNvPr id="208" name="Shape 208"/>
                        <wps:cNvSpPr/>
                        <wps:spPr>
                          <a:xfrm>
                            <a:off x="0" y="4635"/>
                            <a:ext cx="1477163" cy="1493838"/>
                          </a:xfrm>
                          <a:custGeom>
                            <a:avLst/>
                            <a:gdLst/>
                            <a:ahLst/>
                            <a:cxnLst/>
                            <a:rect l="0" t="0" r="0" b="0"/>
                            <a:pathLst>
                              <a:path w="1477163" h="1493838">
                                <a:moveTo>
                                  <a:pt x="0" y="0"/>
                                </a:moveTo>
                                <a:lnTo>
                                  <a:pt x="0" y="1493838"/>
                                </a:lnTo>
                                <a:lnTo>
                                  <a:pt x="1477163" y="1493838"/>
                                </a:lnTo>
                                <a:lnTo>
                                  <a:pt x="1477163" y="0"/>
                                </a:lnTo>
                                <a:lnTo>
                                  <a:pt x="0" y="0"/>
                                </a:lnTo>
                                <a:close/>
                              </a:path>
                            </a:pathLst>
                          </a:custGeom>
                          <a:ln w="38100" cap="flat">
                            <a:miter lim="100000"/>
                          </a:ln>
                        </wps:spPr>
                        <wps:style>
                          <a:lnRef idx="1">
                            <a:srgbClr val="FAB4A5"/>
                          </a:lnRef>
                          <a:fillRef idx="0">
                            <a:srgbClr val="000000">
                              <a:alpha val="0"/>
                            </a:srgbClr>
                          </a:fillRef>
                          <a:effectRef idx="0">
                            <a:scrgbClr r="0" g="0" b="0"/>
                          </a:effectRef>
                          <a:fontRef idx="none"/>
                        </wps:style>
                        <wps:bodyPr/>
                      </wps:wsp>
                    </wpg:wgp>
                  </a:graphicData>
                </a:graphic>
              </wp:inline>
            </w:drawing>
          </mc:Choice>
          <mc:Fallback>
            <w:pict>
              <v:group w14:anchorId="0D8DB6A2" id="Group 1947" o:spid="_x0000_s1026" style="width:116.3pt;height:118pt;mso-position-horizontal-relative:char;mso-position-vertical-relative:line" coordsize="14771,14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">
                <v:shape id="Picture 2163" o:spid="_x0000_s1027" type="#_x0000_t75" style="position:absolute;left:-38;top:-40;width:14781;height:15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03/DDAAAA3QAAAA8AAABkcnMvZG93bnJldi54bWxEj0FrAjEUhO+C/yE8wZtm1SJ2axQRCnp0&#10;LdTj6+Z1dzV5WZJU139vCoLHYWa+YZbrzhpxJR8axwom4wwEcel0w5WCr+PnaAEiRGSNxjEpuFOA&#10;9arfW2Ku3Y0PdC1iJRKEQ44K6hjbXMpQ1mQxjF1LnLxf5y3GJH0ltcdbglsjp1k2lxYbTgs1trSt&#10;qbwUf1aBrNz70dwRi+/mx5z3u9NB+jelhoNu8wEiUhdf4Wd7pxVMJ/MZ/L9JT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f8MMAAADdAAAADwAAAAAAAAAAAAAAAACf&#10;AgAAZHJzL2Rvd25yZXYueG1sUEsFBgAAAAAEAAQA9wAAAI8DAAAAAA==&#10;">
                  <v:imagedata r:id="rId47" o:title=""/>
                </v:shape>
                <v:shape id="Shape 208" o:spid="_x0000_s1028" style="position:absolute;top:46;width:14771;height:14938;visibility:visible;mso-wrap-style:square;v-text-anchor:top" coordsize="1477163,149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6icAA&#10;AADcAAAADwAAAGRycy9kb3ducmV2LnhtbERPTYvCMBC9C/sfwix403RFRLpGEUFZvCzWgtfZZmyr&#10;zaQ0qY3/fnMQPD7e92oTTCMe1LnasoKvaQKCuLC65lJBft5PliCcR9bYWCYFT3KwWX+MVphqO/CJ&#10;HpkvRQxhl6KCyvs2ldIVFRl0U9sSR+5qO4M+wq6UusMhhptGzpJkIQ3WHBsqbGlXUXHPeqPgGML+&#10;1Pthefg7UP+7zS/zW8ZKjT/D9huEp+Df4pf7RyuYJXFtPBOP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H+6icAAAADcAAAADwAAAAAAAAAAAAAAAACYAgAAZHJzL2Rvd25y&#10;ZXYueG1sUEsFBgAAAAAEAAQA9QAAAIUDAAAAAA==&#10;" path="m,l,1493838r1477163,l1477163,,,xe" filled="f" strokecolor="#fab4a5" strokeweight="3pt">
                  <v:stroke miterlimit="1" joinstyle="miter"/>
                  <v:path arrowok="t" textboxrect="0,0,1477163,1493838"/>
                </v:shape>
                <w10:anchorlock/>
              </v:group>
            </w:pict>
          </mc:Fallback>
        </mc:AlternateContent>
      </w:r>
    </w:p>
    <w:p w:rsidR="00A41799" w:rsidRDefault="007B178B">
      <w:pPr>
        <w:spacing w:after="30" w:line="265" w:lineRule="auto"/>
        <w:ind w:left="577" w:right="395"/>
        <w:jc w:val="center"/>
      </w:pPr>
      <w:r>
        <w:rPr>
          <w:b/>
          <w:sz w:val="48"/>
        </w:rPr>
        <w:t xml:space="preserve">Miss Menopause for HR Professionals </w:t>
      </w:r>
    </w:p>
    <w:p w:rsidR="00A41799" w:rsidRDefault="007B178B">
      <w:pPr>
        <w:spacing w:after="302"/>
        <w:ind w:left="10"/>
      </w:pPr>
      <w:r>
        <w:rPr>
          <w:b/>
        </w:rPr>
        <w:t xml:space="preserve">Do you know employment law around the menopause? We are here to  educate HR Professionals on how to help manage menopausal employees. </w:t>
      </w:r>
    </w:p>
    <w:p w:rsidR="00A41799" w:rsidRDefault="007B178B">
      <w:pPr>
        <w:spacing w:after="323"/>
        <w:ind w:left="10" w:right="63"/>
      </w:pPr>
      <w:r>
        <w:t>Without a change in policies and procedures to support women going through the menop</w:t>
      </w:r>
      <w:r>
        <w:t xml:space="preserve">ause, its unlikely women will speak up.  </w:t>
      </w:r>
    </w:p>
    <w:p w:rsidR="00A41799" w:rsidRDefault="007B178B">
      <w:pPr>
        <w:ind w:left="10" w:right="63"/>
      </w:pPr>
      <w:r>
        <w:t xml:space="preserve">Learn all about the menopause and its symptoms, employment law, treatment </w:t>
      </w:r>
      <w:bookmarkStart w:id="0" w:name="_GoBack"/>
      <w:bookmarkEnd w:id="0"/>
      <w:r>
        <w:t xml:space="preserve">and options. Discuss and design a plan that you can use to change your culture on how you deal with the menopause. </w:t>
      </w:r>
    </w:p>
    <w:sectPr w:rsidR="00A41799">
      <w:type w:val="continuous"/>
      <w:pgSz w:w="20480" w:h="15360" w:orient="landscape"/>
      <w:pgMar w:top="1440" w:right="837" w:bottom="1440" w:left="860" w:header="720" w:footer="720" w:gutter="0"/>
      <w:cols w:num="3" w:space="55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7B178B">
      <w:pPr>
        <w:spacing w:after="0" w:line="240" w:lineRule="auto"/>
      </w:pPr>
      <w:r>
        <w:separator/>
      </w:r>
    </w:p>
  </w:endnote>
  <w:endnote w:type="continuationSeparator" w:id="0">
    <w:p w:rsidR="00000000" w:rsidRDefault="007B17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Y="14228"/>
      <w:tblOverlap w:val="never"/>
      <w:tblW w:w="20480" w:type="dxa"/>
      <w:tblInd w:w="0" w:type="dxa"/>
      <w:tblCellMar>
        <w:top w:w="0" w:type="dxa"/>
        <w:left w:w="460" w:type="dxa"/>
        <w:bottom w:w="279" w:type="dxa"/>
        <w:right w:w="115" w:type="dxa"/>
      </w:tblCellMar>
      <w:tblLook w:val="04A0" w:firstRow="1" w:lastRow="0" w:firstColumn="1" w:lastColumn="0" w:noHBand="0" w:noVBand="1"/>
    </w:tblPr>
    <w:tblGrid>
      <w:gridCol w:w="20480"/>
    </w:tblGrid>
    <w:tr w:rsidR="00A41799">
      <w:trPr>
        <w:trHeight w:val="1132"/>
      </w:trPr>
      <w:tc>
        <w:tcPr>
          <w:tcW w:w="20480" w:type="dxa"/>
          <w:tcBorders>
            <w:top w:val="nil"/>
            <w:left w:val="nil"/>
            <w:bottom w:val="nil"/>
            <w:right w:val="nil"/>
          </w:tcBorders>
          <w:shd w:val="clear" w:color="auto" w:fill="FAB4A5"/>
          <w:vAlign w:val="bottom"/>
        </w:tcPr>
        <w:p w:rsidR="00A41799" w:rsidRDefault="007B178B">
          <w:pPr>
            <w:tabs>
              <w:tab w:val="center" w:pos="9780"/>
              <w:tab w:val="center" w:pos="18200"/>
            </w:tabs>
            <w:spacing w:after="0" w:line="259" w:lineRule="auto"/>
            <w:ind w:left="0" w:firstLine="0"/>
          </w:pPr>
          <w:r>
            <w:rPr>
              <w:color w:val="FEFFFF"/>
              <w:sz w:val="44"/>
            </w:rPr>
            <w:t>Targeting The Menopause</w:t>
          </w:r>
          <w:r>
            <w:rPr>
              <w:color w:val="FEFFFF"/>
              <w:sz w:val="44"/>
            </w:rPr>
            <w:tab/>
            <w:t>www.missmenopause.co.uk</w:t>
          </w:r>
          <w:r>
            <w:rPr>
              <w:color w:val="FEFFFF"/>
              <w:sz w:val="44"/>
            </w:rPr>
            <w:tab/>
          </w:r>
          <w:r>
            <w:fldChar w:fldCharType="begin"/>
          </w:r>
          <w:r>
            <w:instrText xml:space="preserve"> PAGE   \* MERGEFORMAT </w:instrText>
          </w:r>
          <w:r>
            <w:fldChar w:fldCharType="separate"/>
          </w:r>
          <w:r>
            <w:rPr>
              <w:color w:val="FEFFFF"/>
              <w:sz w:val="36"/>
            </w:rPr>
            <w:t>2</w:t>
          </w:r>
          <w:r>
            <w:rPr>
              <w:color w:val="FEFFFF"/>
              <w:sz w:val="36"/>
            </w:rPr>
            <w:fldChar w:fldCharType="end"/>
          </w:r>
        </w:p>
      </w:tc>
    </w:tr>
  </w:tbl>
  <w:p w:rsidR="00A41799" w:rsidRDefault="00A41799">
    <w:pPr>
      <w:spacing w:after="0" w:line="259" w:lineRule="auto"/>
      <w:ind w:left="-10547" w:right="19362"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Y="14228"/>
      <w:tblOverlap w:val="never"/>
      <w:tblW w:w="20480" w:type="dxa"/>
      <w:tblInd w:w="0" w:type="dxa"/>
      <w:tblCellMar>
        <w:top w:w="0" w:type="dxa"/>
        <w:left w:w="460" w:type="dxa"/>
        <w:bottom w:w="279" w:type="dxa"/>
        <w:right w:w="115" w:type="dxa"/>
      </w:tblCellMar>
      <w:tblLook w:val="04A0" w:firstRow="1" w:lastRow="0" w:firstColumn="1" w:lastColumn="0" w:noHBand="0" w:noVBand="1"/>
    </w:tblPr>
    <w:tblGrid>
      <w:gridCol w:w="20480"/>
    </w:tblGrid>
    <w:tr w:rsidR="00A41799">
      <w:trPr>
        <w:trHeight w:val="1132"/>
      </w:trPr>
      <w:tc>
        <w:tcPr>
          <w:tcW w:w="20480" w:type="dxa"/>
          <w:tcBorders>
            <w:top w:val="nil"/>
            <w:left w:val="nil"/>
            <w:bottom w:val="nil"/>
            <w:right w:val="nil"/>
          </w:tcBorders>
          <w:shd w:val="clear" w:color="auto" w:fill="FAB4A5"/>
          <w:vAlign w:val="bottom"/>
        </w:tcPr>
        <w:p w:rsidR="00A41799" w:rsidRDefault="007B178B">
          <w:pPr>
            <w:tabs>
              <w:tab w:val="center" w:pos="9780"/>
              <w:tab w:val="center" w:pos="18200"/>
            </w:tabs>
            <w:spacing w:after="0" w:line="259" w:lineRule="auto"/>
            <w:ind w:left="0" w:firstLine="0"/>
          </w:pPr>
          <w:r>
            <w:rPr>
              <w:color w:val="FEFFFF"/>
              <w:sz w:val="44"/>
            </w:rPr>
            <w:t>Targeting The Menopause</w:t>
          </w:r>
          <w:r>
            <w:rPr>
              <w:color w:val="FEFFFF"/>
              <w:sz w:val="44"/>
            </w:rPr>
            <w:tab/>
            <w:t>www.missmenopause.co.uk</w:t>
          </w:r>
          <w:r>
            <w:rPr>
              <w:color w:val="FEFFFF"/>
              <w:sz w:val="44"/>
            </w:rPr>
            <w:tab/>
          </w:r>
          <w:r>
            <w:fldChar w:fldCharType="begin"/>
          </w:r>
          <w:r>
            <w:instrText xml:space="preserve"> PAGE   \* MERGEFORMAT </w:instrText>
          </w:r>
          <w:r>
            <w:fldChar w:fldCharType="separate"/>
          </w:r>
          <w:r w:rsidRPr="007B178B">
            <w:rPr>
              <w:noProof/>
              <w:color w:val="FEFFFF"/>
              <w:sz w:val="36"/>
            </w:rPr>
            <w:t>9</w:t>
          </w:r>
          <w:r>
            <w:rPr>
              <w:color w:val="FEFFFF"/>
              <w:sz w:val="36"/>
            </w:rPr>
            <w:fldChar w:fldCharType="end"/>
          </w:r>
        </w:p>
      </w:tc>
    </w:tr>
  </w:tbl>
  <w:p w:rsidR="00A41799" w:rsidRDefault="00A41799">
    <w:pPr>
      <w:spacing w:after="0" w:line="259" w:lineRule="auto"/>
      <w:ind w:left="-10547" w:right="19362"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Y="14228"/>
      <w:tblOverlap w:val="never"/>
      <w:tblW w:w="20480" w:type="dxa"/>
      <w:tblInd w:w="0" w:type="dxa"/>
      <w:tblCellMar>
        <w:top w:w="0" w:type="dxa"/>
        <w:left w:w="115" w:type="dxa"/>
        <w:bottom w:w="279" w:type="dxa"/>
        <w:right w:w="115" w:type="dxa"/>
      </w:tblCellMar>
      <w:tblLook w:val="04A0" w:firstRow="1" w:lastRow="0" w:firstColumn="1" w:lastColumn="0" w:noHBand="0" w:noVBand="1"/>
    </w:tblPr>
    <w:tblGrid>
      <w:gridCol w:w="20480"/>
    </w:tblGrid>
    <w:tr w:rsidR="00A41799">
      <w:trPr>
        <w:trHeight w:val="1132"/>
      </w:trPr>
      <w:tc>
        <w:tcPr>
          <w:tcW w:w="20480" w:type="dxa"/>
          <w:tcBorders>
            <w:top w:val="nil"/>
            <w:left w:val="nil"/>
            <w:bottom w:val="nil"/>
            <w:right w:val="nil"/>
          </w:tcBorders>
          <w:shd w:val="clear" w:color="auto" w:fill="FAB4A5"/>
          <w:vAlign w:val="bottom"/>
        </w:tcPr>
        <w:p w:rsidR="00A41799" w:rsidRDefault="007B178B">
          <w:pPr>
            <w:spacing w:after="0" w:line="259" w:lineRule="auto"/>
            <w:ind w:left="1" w:firstLine="0"/>
            <w:jc w:val="center"/>
          </w:pPr>
          <w:r>
            <w:rPr>
              <w:color w:val="FEFFFF"/>
              <w:sz w:val="44"/>
            </w:rPr>
            <w:t>www.missmenopause.co.uk</w:t>
          </w:r>
        </w:p>
      </w:tc>
    </w:tr>
  </w:tbl>
  <w:p w:rsidR="00A41799" w:rsidRDefault="00A41799">
    <w:pPr>
      <w:spacing w:after="0" w:line="259" w:lineRule="auto"/>
      <w:ind w:left="-10547" w:right="19362"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7B178B">
      <w:pPr>
        <w:spacing w:after="0" w:line="240" w:lineRule="auto"/>
      </w:pPr>
      <w:r>
        <w:separator/>
      </w:r>
    </w:p>
  </w:footnote>
  <w:footnote w:type="continuationSeparator" w:id="0">
    <w:p w:rsidR="00000000" w:rsidRDefault="007B178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1799" w:rsidRDefault="007B178B">
    <w:pPr>
      <w:spacing w:after="0" w:line="259" w:lineRule="auto"/>
      <w:ind w:left="-10547" w:right="19362"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203201</wp:posOffset>
              </wp:positionV>
              <wp:extent cx="13004800" cy="1026133"/>
              <wp:effectExtent l="0" t="0" r="0" b="0"/>
              <wp:wrapSquare wrapText="bothSides"/>
              <wp:docPr id="2205" name="Group 2205"/>
              <wp:cNvGraphicFramePr/>
              <a:graphic xmlns:a="http://schemas.openxmlformats.org/drawingml/2006/main">
                <a:graphicData uri="http://schemas.microsoft.com/office/word/2010/wordprocessingGroup">
                  <wpg:wgp>
                    <wpg:cNvGrpSpPr/>
                    <wpg:grpSpPr>
                      <a:xfrm>
                        <a:off x="0" y="0"/>
                        <a:ext cx="13004800" cy="1026133"/>
                        <a:chOff x="0" y="0"/>
                        <a:chExt cx="13004800" cy="1026133"/>
                      </a:xfrm>
                    </wpg:grpSpPr>
                    <pic:pic xmlns:pic="http://schemas.openxmlformats.org/drawingml/2006/picture">
                      <pic:nvPicPr>
                        <pic:cNvPr id="2206" name="Picture 2206"/>
                        <pic:cNvPicPr/>
                      </pic:nvPicPr>
                      <pic:blipFill>
                        <a:blip r:embed="rId1"/>
                        <a:stretch>
                          <a:fillRect/>
                        </a:stretch>
                      </pic:blipFill>
                      <pic:spPr>
                        <a:xfrm>
                          <a:off x="783336" y="-2032"/>
                          <a:ext cx="2429256" cy="905256"/>
                        </a:xfrm>
                        <a:prstGeom prst="rect">
                          <a:avLst/>
                        </a:prstGeom>
                      </pic:spPr>
                    </pic:pic>
                    <wps:wsp>
                      <wps:cNvPr id="2207" name="Shape 2207"/>
                      <wps:cNvSpPr/>
                      <wps:spPr>
                        <a:xfrm>
                          <a:off x="0" y="1026133"/>
                          <a:ext cx="13004800" cy="0"/>
                        </a:xfrm>
                        <a:custGeom>
                          <a:avLst/>
                          <a:gdLst/>
                          <a:ahLst/>
                          <a:cxnLst/>
                          <a:rect l="0" t="0" r="0" b="0"/>
                          <a:pathLst>
                            <a:path w="13004800">
                              <a:moveTo>
                                <a:pt x="13004800" y="0"/>
                              </a:moveTo>
                              <a:lnTo>
                                <a:pt x="0" y="0"/>
                              </a:lnTo>
                            </a:path>
                          </a:pathLst>
                        </a:custGeom>
                        <a:ln w="38100" cap="flat">
                          <a:miter lim="100000"/>
                        </a:ln>
                      </wps:spPr>
                      <wps:style>
                        <a:lnRef idx="1">
                          <a:srgbClr val="FAB4A5"/>
                        </a:lnRef>
                        <a:fillRef idx="0">
                          <a:srgbClr val="000000">
                            <a:alpha val="0"/>
                          </a:srgbClr>
                        </a:fillRef>
                        <a:effectRef idx="0">
                          <a:scrgbClr r="0" g="0" b="0"/>
                        </a:effectRef>
                        <a:fontRef idx="none"/>
                      </wps:style>
                      <wps:bodyPr/>
                    </wps:wsp>
                  </wpg:wgp>
                </a:graphicData>
              </a:graphic>
            </wp:anchor>
          </w:drawing>
        </mc:Choice>
        <mc:Fallback>
          <w:pict>
            <v:group w14:anchorId="4A50D822" id="Group 2205" o:spid="_x0000_s1026" style="position:absolute;margin-left:0;margin-top:16pt;width:1024pt;height:80.8pt;z-index:251658240;mso-position-horizontal-relative:page;mso-position-vertical-relative:page" coordsize="130048,10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06" o:spid="_x0000_s1027" type="#_x0000_t75" style="position:absolute;left:7833;top:-20;width:24292;height:9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lH6fFAAAA3QAAAA8AAABkcnMvZG93bnJldi54bWxEj1FrAjEQhN8L/oewQt9q0kNsuRpFBEF8&#10;kNb2ByyX9XL0sjkvq3ftr28KhT4OM/MNs1yPoVU36lMT2cLjzIAirqJruLbw8b57eAaVBNlhG5ks&#10;fFGC9Wpyt8TSxYHf6HaSWmUIpxIteJGu1DpVngKmWeyIs3eOfUDJsq+163HI8NDqwpiFDthwXvDY&#10;0dZT9Xm6Bgsi3/OCzvPgny6H14M7DmZ/3Fh7Px03L6CERvkP/7X3zkJRmAX8vslPQK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ZR+nxQAAAN0AAAAPAAAAAAAAAAAAAAAA&#10;AJ8CAABkcnMvZG93bnJldi54bWxQSwUGAAAAAAQABAD3AAAAkQMAAAAA&#10;">
                <v:imagedata r:id="rId2" o:title=""/>
              </v:shape>
              <v:shape id="Shape 2207" o:spid="_x0000_s1028" style="position:absolute;top:10261;width:130048;height:0;visibility:visible;mso-wrap-style:square;v-text-anchor:top" coordsize="13004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6TscA&#10;AADdAAAADwAAAGRycy9kb3ducmV2LnhtbESPQWvCQBSE74L/YXmCF6mb5lAluglFsEgPLSYe6u2R&#10;fSah2bchu9G0v75bEDwOM/MNs81G04or9a6xrOB5GYEgLq1uuFJwKvZPaxDOI2tsLZOCH3KQpdPJ&#10;FhNtb3yka+4rESDsElRQe98lUrqyJoNuaTvi4F1sb9AH2VdS93gLcNPKOIpepMGGw0KNHe1qKr/z&#10;wSjA0r0Vx4+v4TNf6Pgs8+J9uPwqNZ+NrxsQnkb/CN/bB60gjqMV/L8JT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1ek7HAAAA3QAAAA8AAAAAAAAAAAAAAAAAmAIAAGRy&#10;cy9kb3ducmV2LnhtbFBLBQYAAAAABAAEAPUAAACMAwAAAAA=&#10;" path="m13004800,l,e" filled="f" strokecolor="#fab4a5" strokeweight="3pt">
                <v:stroke miterlimit="1" joinstyle="miter"/>
                <v:path arrowok="t" textboxrect="0,0,13004800,0"/>
              </v:shape>
              <w10:wrap type="square"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1799" w:rsidRDefault="007B178B">
    <w:pPr>
      <w:spacing w:after="0" w:line="259" w:lineRule="auto"/>
      <w:ind w:left="-10547" w:right="19362" w:firstLine="0"/>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203201</wp:posOffset>
              </wp:positionV>
              <wp:extent cx="13004800" cy="1026133"/>
              <wp:effectExtent l="0" t="0" r="0" b="0"/>
              <wp:wrapSquare wrapText="bothSides"/>
              <wp:docPr id="2182" name="Group 2182"/>
              <wp:cNvGraphicFramePr/>
              <a:graphic xmlns:a="http://schemas.openxmlformats.org/drawingml/2006/main">
                <a:graphicData uri="http://schemas.microsoft.com/office/word/2010/wordprocessingGroup">
                  <wpg:wgp>
                    <wpg:cNvGrpSpPr/>
                    <wpg:grpSpPr>
                      <a:xfrm>
                        <a:off x="0" y="0"/>
                        <a:ext cx="13004800" cy="1026133"/>
                        <a:chOff x="0" y="0"/>
                        <a:chExt cx="13004800" cy="1026133"/>
                      </a:xfrm>
                    </wpg:grpSpPr>
                    <pic:pic xmlns:pic="http://schemas.openxmlformats.org/drawingml/2006/picture">
                      <pic:nvPicPr>
                        <pic:cNvPr id="2183" name="Picture 2183"/>
                        <pic:cNvPicPr/>
                      </pic:nvPicPr>
                      <pic:blipFill>
                        <a:blip r:embed="rId1"/>
                        <a:stretch>
                          <a:fillRect/>
                        </a:stretch>
                      </pic:blipFill>
                      <pic:spPr>
                        <a:xfrm>
                          <a:off x="783336" y="-2032"/>
                          <a:ext cx="2429256" cy="905256"/>
                        </a:xfrm>
                        <a:prstGeom prst="rect">
                          <a:avLst/>
                        </a:prstGeom>
                      </pic:spPr>
                    </pic:pic>
                    <wps:wsp>
                      <wps:cNvPr id="2184" name="Shape 2184"/>
                      <wps:cNvSpPr/>
                      <wps:spPr>
                        <a:xfrm>
                          <a:off x="0" y="1026133"/>
                          <a:ext cx="13004800" cy="0"/>
                        </a:xfrm>
                        <a:custGeom>
                          <a:avLst/>
                          <a:gdLst/>
                          <a:ahLst/>
                          <a:cxnLst/>
                          <a:rect l="0" t="0" r="0" b="0"/>
                          <a:pathLst>
                            <a:path w="13004800">
                              <a:moveTo>
                                <a:pt x="13004800" y="0"/>
                              </a:moveTo>
                              <a:lnTo>
                                <a:pt x="0" y="0"/>
                              </a:lnTo>
                            </a:path>
                          </a:pathLst>
                        </a:custGeom>
                        <a:ln w="38100" cap="flat">
                          <a:miter lim="100000"/>
                        </a:ln>
                      </wps:spPr>
                      <wps:style>
                        <a:lnRef idx="1">
                          <a:srgbClr val="FAB4A5"/>
                        </a:lnRef>
                        <a:fillRef idx="0">
                          <a:srgbClr val="000000">
                            <a:alpha val="0"/>
                          </a:srgbClr>
                        </a:fillRef>
                        <a:effectRef idx="0">
                          <a:scrgbClr r="0" g="0" b="0"/>
                        </a:effectRef>
                        <a:fontRef idx="none"/>
                      </wps:style>
                      <wps:bodyPr/>
                    </wps:wsp>
                  </wpg:wgp>
                </a:graphicData>
              </a:graphic>
            </wp:anchor>
          </w:drawing>
        </mc:Choice>
        <mc:Fallback>
          <w:pict>
            <v:group w14:anchorId="37F8994F" id="Group 2182" o:spid="_x0000_s1026" style="position:absolute;margin-left:0;margin-top:16pt;width:1024pt;height:80.8pt;z-index:251659264;mso-position-horizontal-relative:page;mso-position-vertical-relative:page" coordsize="130048,10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83" o:spid="_x0000_s1027" type="#_x0000_t75" style="position:absolute;left:7833;top:-20;width:24292;height:9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k3hnFAAAA3QAAAA8AAABkcnMvZG93bnJldi54bWxEj1FrwkAQhN8L/Q/HCr7Vi6m0knqKCAXx&#10;QVrbH7Dk1lwwt5fmVhP99V6h0MdhZr5hFqvBN+pCXawDG5hOMlDEZbA1Vwa+v96f5qCiIFtsApOB&#10;K0VYLR8fFljY0PMnXQ5SqQThWKABJ9IWWsfSkcc4CS1x8o6h8yhJdpW2HfYJ7hudZ9mL9lhzWnDY&#10;0sZReTqcvQGR2yyn48y715/dx87u+2y7XxszHg3rN1BCg/yH/9pbayCfzp/h9016Anp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5N4ZxQAAAN0AAAAPAAAAAAAAAAAAAAAA&#10;AJ8CAABkcnMvZG93bnJldi54bWxQSwUGAAAAAAQABAD3AAAAkQMAAAAA&#10;">
                <v:imagedata r:id="rId2" o:title=""/>
              </v:shape>
              <v:shape id="Shape 2184" o:spid="_x0000_s1028" style="position:absolute;top:10261;width:130048;height:0;visibility:visible;mso-wrap-style:square;v-text-anchor:top" coordsize="13004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GH8YA&#10;AADdAAAADwAAAGRycy9kb3ducmV2LnhtbESPQWvCQBSE7wX/w/IEL0U3hlIkuooIivRQMfGgt0f2&#10;mQSzb0N2o2l/fVcoeBxm5htmsepNLe7UusqygukkAkGcW11xoeCUbcczEM4ja6wtk4IfcrBaDt4W&#10;mGj74CPdU1+IAGGXoILS+yaR0uUlGXQT2xAH72pbgz7ItpC6xUeAm1rGUfQpDVYcFkpsaFNSfks7&#10;owBzt8uO3+fukL7r+CLT7Ku7/io1GvbrOQhPvX+F/9t7rSCezj7g+SY8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GGH8YAAADdAAAADwAAAAAAAAAAAAAAAACYAgAAZHJz&#10;L2Rvd25yZXYueG1sUEsFBgAAAAAEAAQA9QAAAIsDAAAAAA==&#10;" path="m13004800,l,e" filled="f" strokecolor="#fab4a5" strokeweight="3pt">
                <v:stroke miterlimit="1" joinstyle="miter"/>
                <v:path arrowok="t" textboxrect="0,0,13004800,0"/>
              </v:shape>
              <w10:wrap type="square"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41799" w:rsidRDefault="00A41799">
    <w:pPr>
      <w:spacing w:after="160" w:line="259" w:lineRule="auto"/>
      <w:ind w:left="0" w:firstLine="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1799"/>
    <w:rsid w:val="007B178B"/>
    <w:rsid w:val="00A417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7F2BD78-555E-413F-A977-E60F9AF46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22" w:line="271" w:lineRule="auto"/>
      <w:ind w:left="203" w:hanging="10"/>
    </w:pPr>
    <w:rPr>
      <w:rFonts w:ascii="Arial" w:eastAsia="Arial" w:hAnsi="Arial" w:cs="Arial"/>
      <w:color w:val="585958"/>
      <w:sz w:val="32"/>
    </w:rPr>
  </w:style>
  <w:style w:type="paragraph" w:styleId="Heading1">
    <w:name w:val="heading 1"/>
    <w:next w:val="Normal"/>
    <w:link w:val="Heading1Char"/>
    <w:uiPriority w:val="9"/>
    <w:unhideWhenUsed/>
    <w:qFormat/>
    <w:pPr>
      <w:keepNext/>
      <w:keepLines/>
      <w:spacing w:after="0" w:line="270" w:lineRule="auto"/>
      <w:ind w:left="1700" w:right="305" w:hanging="660"/>
      <w:outlineLvl w:val="0"/>
    </w:pPr>
    <w:rPr>
      <w:rFonts w:ascii="Arial" w:eastAsia="Arial" w:hAnsi="Arial" w:cs="Arial"/>
      <w:b/>
      <w:color w:val="585958"/>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585958"/>
      <w:sz w:val="4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oter" Target="footer2.xml"/><Relationship Id="rId21" Type="http://schemas.openxmlformats.org/officeDocument/2006/relationships/image" Target="media/image16.jpg"/><Relationship Id="rId34" Type="http://schemas.openxmlformats.org/officeDocument/2006/relationships/image" Target="media/image29.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customXml" Target="../customXml/item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header" Target="header2.xml"/><Relationship Id="rId40" Type="http://schemas.openxmlformats.org/officeDocument/2006/relationships/header" Target="header3.xml"/><Relationship Id="rId45" Type="http://schemas.openxmlformats.org/officeDocument/2006/relationships/image" Target="media/image36.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eader" Target="header1.xml"/><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g"/><Relationship Id="rId44" Type="http://schemas.openxmlformats.org/officeDocument/2006/relationships/image" Target="media/image35.png"/><Relationship Id="rId52" Type="http://schemas.openxmlformats.org/officeDocument/2006/relationships/customXml" Target="../customXml/item3.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4.png"/><Relationship Id="rId48"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customXml" Target="../customXml/item2.xml"/><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oter" Target="footer1.xml"/><Relationship Id="rId46" Type="http://schemas.openxmlformats.org/officeDocument/2006/relationships/image" Target="media/image37.png"/><Relationship Id="rId20" Type="http://schemas.openxmlformats.org/officeDocument/2006/relationships/image" Target="media/image15.png"/><Relationship Id="rId41"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jpg"/></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FA08BF217DEAE4FB361E58DFD78A25C" ma:contentTypeVersion="13" ma:contentTypeDescription="Create a new document." ma:contentTypeScope="" ma:versionID="a1d70d18af4d7849f637370b99bb8c70">
  <xsd:schema xmlns:xsd="http://www.w3.org/2001/XMLSchema" xmlns:xs="http://www.w3.org/2001/XMLSchema" xmlns:p="http://schemas.microsoft.com/office/2006/metadata/properties" xmlns:ns2="089dd952-8e3d-4968-9ae5-214086e1bda0" xmlns:ns3="d25ad4f0-d936-4e90-82b2-90797a85ed8a" targetNamespace="http://schemas.microsoft.com/office/2006/metadata/properties" ma:root="true" ma:fieldsID="b93c1bb7e7cfbd51917fc33d9f677006" ns2:_="" ns3:_="">
    <xsd:import namespace="089dd952-8e3d-4968-9ae5-214086e1bda0"/>
    <xsd:import namespace="d25ad4f0-d936-4e90-82b2-90797a85ed8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9dd952-8e3d-4968-9ae5-214086e1bda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25ad4f0-d936-4e90-82b2-90797a85ed8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ABAA883-0BA3-4381-BF14-5553D5148854}"/>
</file>

<file path=customXml/itemProps2.xml><?xml version="1.0" encoding="utf-8"?>
<ds:datastoreItem xmlns:ds="http://schemas.openxmlformats.org/officeDocument/2006/customXml" ds:itemID="{C9651583-E5CC-4250-A714-E59A816E544D}"/>
</file>

<file path=customXml/itemProps3.xml><?xml version="1.0" encoding="utf-8"?>
<ds:datastoreItem xmlns:ds="http://schemas.openxmlformats.org/officeDocument/2006/customXml" ds:itemID="{8AE92CF9-58B7-4DF4-8774-9F9A0FAA856E}"/>
</file>

<file path=docProps/app.xml><?xml version="1.0" encoding="utf-8"?>
<Properties xmlns="http://schemas.openxmlformats.org/officeDocument/2006/extended-properties" xmlns:vt="http://schemas.openxmlformats.org/officeDocument/2006/docPropsVTypes">
  <Template>FD952470</Template>
  <TotalTime>0</TotalTime>
  <Pages>10</Pages>
  <Words>818</Words>
  <Characters>4666</Characters>
  <Application>Microsoft Office Word</Application>
  <DocSecurity>4</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Stubbings</dc:creator>
  <cp:keywords/>
  <cp:lastModifiedBy>Karen Stubbings</cp:lastModifiedBy>
  <cp:revision>2</cp:revision>
  <dcterms:created xsi:type="dcterms:W3CDTF">2020-06-23T16:01:00Z</dcterms:created>
  <dcterms:modified xsi:type="dcterms:W3CDTF">2020-06-23T16:01:00Z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1547200</vt:r8>
  </property>
  <property fmtid="{D5CDD505-2E9C-101B-9397-08002B2CF9AE}" pid="3" name="ContentTypeId">
    <vt:lpwstr>0x010100FFA08BF217DEAE4FB361E58DFD78A25C</vt:lpwstr>
  </property>
</Properties>
</file>